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05C69" w14:textId="77777777" w:rsidR="00D55EAB" w:rsidRDefault="00DA5AC1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07E07676" wp14:editId="0037B05B">
            <wp:simplePos x="0" y="0"/>
            <wp:positionH relativeFrom="column">
              <wp:posOffset>-431800</wp:posOffset>
            </wp:positionH>
            <wp:positionV relativeFrom="paragraph">
              <wp:posOffset>-698500</wp:posOffset>
            </wp:positionV>
            <wp:extent cx="10707370" cy="7575550"/>
            <wp:effectExtent l="0" t="0" r="0" b="0"/>
            <wp:wrapNone/>
            <wp:docPr id="1" name="Bild 1" descr="Aktuelle Projekte:Kunden S-Z:Schöckllandhof:2019:Menüs:Word-Aufbereitung:Ursulinen:Ursulinen_Neu:Menüplan Ursulinen Vorl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elle Projekte:Kunden S-Z:Schöckllandhof:2019:Menüs:Word-Aufbereitung:Ursulinen:Ursulinen_Neu:Menüplan Ursulinen Vorlage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5CD63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50D02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D0C87D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A8372D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9BC65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9D630E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DED5F" w14:textId="0435D8BB" w:rsidR="00D55EAB" w:rsidRDefault="00DA5AC1">
      <w:pPr>
        <w:pStyle w:val="Textkrper"/>
        <w:ind w:right="626"/>
        <w:jc w:val="center"/>
      </w:pPr>
      <w:r>
        <w:rPr>
          <w:color w:val="6F8F3B"/>
          <w:w w:val="95"/>
        </w:rPr>
        <w:t>von</w:t>
      </w:r>
      <w:r>
        <w:rPr>
          <w:color w:val="6F8F3B"/>
          <w:spacing w:val="-24"/>
          <w:w w:val="95"/>
        </w:rPr>
        <w:t xml:space="preserve"> </w:t>
      </w:r>
      <w:r w:rsidR="00014103">
        <w:rPr>
          <w:color w:val="6F8F3B"/>
          <w:spacing w:val="-24"/>
          <w:w w:val="95"/>
        </w:rPr>
        <w:t>1</w:t>
      </w:r>
      <w:r w:rsidR="00FA7358">
        <w:rPr>
          <w:color w:val="6F8F3B"/>
          <w:spacing w:val="-24"/>
          <w:w w:val="95"/>
        </w:rPr>
        <w:t>9</w:t>
      </w:r>
      <w:r>
        <w:rPr>
          <w:color w:val="6F8F3B"/>
          <w:w w:val="95"/>
        </w:rPr>
        <w:t>.</w:t>
      </w:r>
      <w:r w:rsidR="00D61BEE">
        <w:rPr>
          <w:color w:val="6F8F3B"/>
          <w:w w:val="95"/>
        </w:rPr>
        <w:t>Okto</w:t>
      </w:r>
      <w:r w:rsidR="00947AF9">
        <w:rPr>
          <w:color w:val="6F8F3B"/>
          <w:w w:val="95"/>
        </w:rPr>
        <w:t>ber</w:t>
      </w:r>
      <w:r>
        <w:rPr>
          <w:color w:val="6F8F3B"/>
          <w:spacing w:val="-24"/>
          <w:w w:val="95"/>
        </w:rPr>
        <w:t xml:space="preserve"> </w:t>
      </w:r>
      <w:r>
        <w:rPr>
          <w:color w:val="6F8F3B"/>
          <w:w w:val="95"/>
        </w:rPr>
        <w:t>bis</w:t>
      </w:r>
      <w:r>
        <w:rPr>
          <w:color w:val="6F8F3B"/>
          <w:spacing w:val="-24"/>
          <w:w w:val="95"/>
        </w:rPr>
        <w:t xml:space="preserve"> </w:t>
      </w:r>
      <w:r w:rsidR="00AC46EB">
        <w:rPr>
          <w:color w:val="6F8F3B"/>
          <w:spacing w:val="-24"/>
          <w:w w:val="95"/>
        </w:rPr>
        <w:t>23</w:t>
      </w:r>
      <w:r>
        <w:rPr>
          <w:color w:val="6F8F3B"/>
          <w:w w:val="95"/>
        </w:rPr>
        <w:t>.</w:t>
      </w:r>
      <w:r w:rsidR="00947AF9">
        <w:rPr>
          <w:color w:val="6F8F3B"/>
          <w:w w:val="95"/>
        </w:rPr>
        <w:t>Oktober</w:t>
      </w:r>
      <w:r w:rsidR="006202DF">
        <w:rPr>
          <w:color w:val="6F8F3B"/>
          <w:w w:val="95"/>
        </w:rPr>
        <w:t xml:space="preserve"> </w:t>
      </w:r>
      <w:r>
        <w:rPr>
          <w:color w:val="6F8F3B"/>
          <w:w w:val="95"/>
        </w:rPr>
        <w:t>20</w:t>
      </w:r>
      <w:r w:rsidR="001666D9">
        <w:rPr>
          <w:color w:val="6F8F3B"/>
          <w:w w:val="95"/>
        </w:rPr>
        <w:t>20</w:t>
      </w:r>
    </w:p>
    <w:p w14:paraId="26B834D3" w14:textId="77777777" w:rsidR="00D55EAB" w:rsidRDefault="00D55EAB">
      <w:pPr>
        <w:spacing w:before="10"/>
        <w:rPr>
          <w:rFonts w:ascii="AbsaraSans-Medium" w:eastAsia="AbsaraSans-Medium" w:hAnsi="AbsaraSans-Medium" w:cs="AbsaraSans-Medium"/>
          <w:sz w:val="21"/>
          <w:szCs w:val="21"/>
        </w:rPr>
      </w:pPr>
    </w:p>
    <w:tbl>
      <w:tblPr>
        <w:tblStyle w:val="TableNormal"/>
        <w:tblW w:w="15474" w:type="dxa"/>
        <w:tblInd w:w="116" w:type="dxa"/>
        <w:tblLayout w:type="fixed"/>
        <w:tblLook w:val="01E0" w:firstRow="1" w:lastRow="1" w:firstColumn="1" w:lastColumn="1" w:noHBand="0" w:noVBand="0"/>
      </w:tblPr>
      <w:tblGrid>
        <w:gridCol w:w="1157"/>
        <w:gridCol w:w="2835"/>
        <w:gridCol w:w="3686"/>
        <w:gridCol w:w="2976"/>
        <w:gridCol w:w="2694"/>
        <w:gridCol w:w="2126"/>
      </w:tblGrid>
      <w:tr w:rsidR="003675B4" w14:paraId="04F59350" w14:textId="77777777" w:rsidTr="00113817">
        <w:trPr>
          <w:trHeight w:hRule="exact" w:val="510"/>
        </w:trPr>
        <w:tc>
          <w:tcPr>
            <w:tcW w:w="11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3CF37EE" w14:textId="77777777" w:rsidR="00605D92" w:rsidRDefault="00605D92"/>
        </w:tc>
        <w:tc>
          <w:tcPr>
            <w:tcW w:w="2835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FA15E8F" w14:textId="77777777" w:rsidR="00605D92" w:rsidRDefault="00605D92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FDB913"/>
                <w:sz w:val="32"/>
              </w:rPr>
              <w:t>Suppe</w:t>
            </w:r>
          </w:p>
        </w:tc>
        <w:tc>
          <w:tcPr>
            <w:tcW w:w="3686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CB55729" w14:textId="0CC9845E" w:rsidR="00605D92" w:rsidRDefault="00544385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 w:hAnsi="Cooper Black"/>
                <w:b/>
                <w:color w:val="00AEEF"/>
                <w:sz w:val="32"/>
              </w:rPr>
              <w:t>Hauptm</w:t>
            </w:r>
            <w:r w:rsidR="00605D92">
              <w:rPr>
                <w:rFonts w:ascii="Cooper Black" w:hAnsi="Cooper Black"/>
                <w:b/>
                <w:color w:val="00AEEF"/>
                <w:sz w:val="32"/>
              </w:rPr>
              <w:t>enü</w:t>
            </w:r>
          </w:p>
        </w:tc>
        <w:tc>
          <w:tcPr>
            <w:tcW w:w="2976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6D4D93E" w14:textId="43AE47BA" w:rsidR="00605D92" w:rsidRDefault="00544385">
            <w:pPr>
              <w:pStyle w:val="TableParagraph"/>
              <w:spacing w:before="66"/>
              <w:jc w:val="center"/>
              <w:rPr>
                <w:rFonts w:ascii="Cooper Black"/>
                <w:b/>
                <w:color w:val="9ACC54"/>
                <w:spacing w:val="-2"/>
                <w:sz w:val="32"/>
              </w:rPr>
            </w:pPr>
            <w:r>
              <w:rPr>
                <w:rFonts w:ascii="Cooper Black"/>
                <w:b/>
                <w:color w:val="9ACC54"/>
                <w:spacing w:val="-2"/>
                <w:sz w:val="32"/>
              </w:rPr>
              <w:t>Vegetarisch</w:t>
            </w:r>
          </w:p>
        </w:tc>
        <w:tc>
          <w:tcPr>
            <w:tcW w:w="2694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3DD971C" w14:textId="672C3AB3" w:rsidR="00605D92" w:rsidRDefault="00605D92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9ACC54"/>
                <w:spacing w:val="-2"/>
                <w:sz w:val="32"/>
              </w:rPr>
              <w:t>Salate</w:t>
            </w:r>
          </w:p>
        </w:tc>
        <w:tc>
          <w:tcPr>
            <w:tcW w:w="2126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26FAF77F" w14:textId="77777777" w:rsidR="00605D92" w:rsidRDefault="00605D92" w:rsidP="00947AF9">
            <w:pPr>
              <w:pStyle w:val="TableParagraph"/>
              <w:spacing w:before="66"/>
              <w:ind w:right="2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D2232A"/>
                <w:spacing w:val="-2"/>
                <w:sz w:val="32"/>
              </w:rPr>
              <w:t>Nachspeise</w:t>
            </w:r>
          </w:p>
        </w:tc>
      </w:tr>
      <w:tr w:rsidR="000C2A91" w14:paraId="660E12A0" w14:textId="77777777" w:rsidTr="00113817">
        <w:trPr>
          <w:trHeight w:hRule="exact" w:val="1080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9ACC54"/>
          </w:tcPr>
          <w:p w14:paraId="5C21252C" w14:textId="77777777" w:rsidR="000C2A91" w:rsidRDefault="000C2A91" w:rsidP="000C2A91">
            <w:pPr>
              <w:pStyle w:val="TableParagraph"/>
              <w:spacing w:before="316"/>
              <w:ind w:left="414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MO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E9C0344" w14:textId="0670AD20" w:rsidR="000C2A91" w:rsidRPr="001666D9" w:rsidRDefault="000A60BE" w:rsidP="000C2A91">
            <w:pPr>
              <w:pStyle w:val="TableParagraph"/>
              <w:spacing w:before="187" w:line="250" w:lineRule="exact"/>
              <w:ind w:left="167" w:right="384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k</w:t>
            </w:r>
            <w:r w:rsidR="000C2A91" w:rsidRPr="001666D9">
              <w:rPr>
                <w:rFonts w:ascii="Arial" w:hAnsi="Arial" w:cs="Arial"/>
                <w:color w:val="343436"/>
              </w:rPr>
              <w:t>lare</w:t>
            </w:r>
            <w:r w:rsidR="000C2A91" w:rsidRPr="001666D9">
              <w:rPr>
                <w:rFonts w:ascii="Arial" w:hAnsi="Arial" w:cs="Arial"/>
                <w:color w:val="343436"/>
                <w:spacing w:val="-20"/>
              </w:rPr>
              <w:t xml:space="preserve"> </w:t>
            </w:r>
            <w:r w:rsidR="000C2A91" w:rsidRPr="00071E69">
              <w:rPr>
                <w:rFonts w:ascii="Arial" w:hAnsi="Arial" w:cs="Arial"/>
                <w:color w:val="343436"/>
                <w:spacing w:val="1"/>
              </w:rPr>
              <w:t>Rind</w:t>
            </w:r>
            <w:r w:rsidR="000C2A91" w:rsidRPr="001666D9">
              <w:rPr>
                <w:rFonts w:ascii="Arial" w:hAnsi="Arial" w:cs="Arial"/>
                <w:color w:val="343436"/>
                <w:spacing w:val="1"/>
              </w:rPr>
              <w:t>suppe</w:t>
            </w:r>
            <w:r w:rsidR="000C2A91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0C2A91" w:rsidRPr="001666D9">
              <w:rPr>
                <w:rFonts w:ascii="Arial" w:hAnsi="Arial" w:cs="Arial"/>
                <w:color w:val="343436"/>
                <w:spacing w:val="2"/>
              </w:rPr>
              <w:t>mit</w:t>
            </w:r>
            <w:r w:rsidR="000C2A91" w:rsidRPr="001666D9">
              <w:rPr>
                <w:rFonts w:ascii="Arial" w:hAnsi="Arial" w:cs="Arial"/>
                <w:color w:val="343436"/>
                <w:spacing w:val="28"/>
                <w:w w:val="98"/>
              </w:rPr>
              <w:t xml:space="preserve"> </w:t>
            </w:r>
            <w:r w:rsidR="000C2A91" w:rsidRPr="00381920">
              <w:rPr>
                <w:rFonts w:ascii="Arial" w:hAnsi="Arial" w:cs="Arial"/>
                <w:color w:val="343436"/>
              </w:rPr>
              <w:t>Käseecken</w:t>
            </w:r>
            <w:r w:rsidR="000C2A91" w:rsidRPr="001666D9">
              <w:rPr>
                <w:rFonts w:ascii="Arial" w:hAnsi="Arial" w:cs="Arial"/>
                <w:color w:val="343436"/>
                <w:spacing w:val="1"/>
              </w:rPr>
              <w:t xml:space="preserve"> und</w:t>
            </w:r>
            <w:r w:rsidR="000C2A91" w:rsidRPr="001666D9">
              <w:rPr>
                <w:rFonts w:ascii="Arial" w:hAnsi="Arial" w:cs="Arial"/>
                <w:color w:val="343436"/>
                <w:spacing w:val="-21"/>
              </w:rPr>
              <w:t xml:space="preserve"> 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>Gemüse</w:t>
            </w:r>
            <w:r w:rsidR="000C2A91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0C2A91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A,C,G,L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2363254" w14:textId="0A041C7F" w:rsidR="000C2A91" w:rsidRPr="001666D9" w:rsidRDefault="000C2A91" w:rsidP="000C2A91">
            <w:pPr>
              <w:pStyle w:val="TableParagraph"/>
              <w:spacing w:before="179" w:line="260" w:lineRule="exact"/>
              <w:ind w:left="167" w:right="199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 xml:space="preserve">Tortellini </w:t>
            </w:r>
            <w:r w:rsidR="001E3008">
              <w:rPr>
                <w:rFonts w:ascii="Arial" w:hAnsi="Arial" w:cs="Arial"/>
                <w:color w:val="343436"/>
              </w:rPr>
              <w:t xml:space="preserve">mit </w:t>
            </w:r>
            <w:r w:rsidR="005F7AAD">
              <w:rPr>
                <w:rFonts w:ascii="Arial" w:hAnsi="Arial" w:cs="Arial"/>
                <w:color w:val="343436"/>
              </w:rPr>
              <w:t xml:space="preserve">Topfen-Kräuterfülle </w:t>
            </w:r>
            <w:r w:rsidR="000A60BE">
              <w:rPr>
                <w:rFonts w:ascii="Arial" w:hAnsi="Arial" w:cs="Arial"/>
                <w:color w:val="343436"/>
              </w:rPr>
              <w:t xml:space="preserve">und </w:t>
            </w:r>
            <w:r>
              <w:rPr>
                <w:rFonts w:ascii="Arial" w:hAnsi="Arial" w:cs="Arial"/>
                <w:color w:val="343436"/>
              </w:rPr>
              <w:t>Tomatensauce</w:t>
            </w:r>
            <w:r w:rsidRPr="0059221B">
              <w:rPr>
                <w:rFonts w:ascii="Arial" w:hAnsi="Arial" w:cs="Arial"/>
                <w:color w:val="343436"/>
              </w:rPr>
              <w:t xml:space="preserve"> 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A,C,L</w:t>
            </w:r>
          </w:p>
        </w:tc>
        <w:tc>
          <w:tcPr>
            <w:tcW w:w="29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A97E68F" w14:textId="5A295E7C" w:rsidR="000C2A91" w:rsidRDefault="000C2A91" w:rsidP="000C2A91">
            <w:pPr>
              <w:pStyle w:val="TableParagraph"/>
              <w:spacing w:before="179" w:line="260" w:lineRule="exact"/>
              <w:ind w:left="167" w:right="588"/>
              <w:rPr>
                <w:rFonts w:ascii="Arial" w:hAnsi="Arial" w:cs="Arial"/>
                <w:color w:val="343436"/>
                <w:spacing w:val="1"/>
              </w:rPr>
            </w:pPr>
          </w:p>
        </w:tc>
        <w:tc>
          <w:tcPr>
            <w:tcW w:w="26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604C20EB" w14:textId="3D1E4DBC" w:rsidR="000C2A91" w:rsidRPr="00DB51B7" w:rsidRDefault="000A60BE" w:rsidP="000C2A91">
            <w:pPr>
              <w:pStyle w:val="TableParagraph"/>
              <w:spacing w:before="179" w:line="260" w:lineRule="exact"/>
              <w:ind w:left="167" w:right="145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Bohnenschoten, Kartoffelsalat,</w:t>
            </w:r>
            <w:r w:rsidR="000C2A91" w:rsidRPr="00DB51B7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>g</w:t>
            </w:r>
            <w:r w:rsidR="000C2A91" w:rsidRPr="00DB51B7">
              <w:rPr>
                <w:rFonts w:ascii="Arial" w:hAnsi="Arial" w:cs="Arial"/>
                <w:color w:val="343436"/>
                <w:spacing w:val="1"/>
              </w:rPr>
              <w:t xml:space="preserve">rüner Salat  </w:t>
            </w:r>
          </w:p>
          <w:p w14:paraId="34358646" w14:textId="04418306" w:rsidR="000C2A91" w:rsidRPr="001666D9" w:rsidRDefault="000C2A91" w:rsidP="000C2A91">
            <w:pPr>
              <w:pStyle w:val="TableParagraph"/>
              <w:spacing w:line="260" w:lineRule="exact"/>
              <w:ind w:left="167" w:right="135"/>
              <w:rPr>
                <w:rFonts w:ascii="Arial" w:eastAsia="Avenir Book" w:hAnsi="Arial" w:cs="Arial"/>
              </w:rPr>
            </w:pP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09FA023A" w14:textId="539D3DEB" w:rsidR="000C2A91" w:rsidRPr="00DB51B7" w:rsidRDefault="00AC46EB" w:rsidP="000C2A91">
            <w:pPr>
              <w:pStyle w:val="TableParagraph"/>
              <w:spacing w:before="179" w:line="260" w:lineRule="exact"/>
              <w:ind w:left="167" w:right="588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Steirischer 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>Apfel</w:t>
            </w:r>
          </w:p>
          <w:p w14:paraId="046D0965" w14:textId="301AAA0A" w:rsidR="000C2A91" w:rsidRPr="00125763" w:rsidRDefault="000C2A91" w:rsidP="000C2A91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</w:p>
        </w:tc>
      </w:tr>
      <w:tr w:rsidR="000C2A91" w14:paraId="1EFFABB4" w14:textId="77777777" w:rsidTr="00113817">
        <w:trPr>
          <w:trHeight w:hRule="exact" w:val="1157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6F8F3B"/>
          </w:tcPr>
          <w:p w14:paraId="44ED6109" w14:textId="77777777" w:rsidR="000C2A91" w:rsidRDefault="000C2A91" w:rsidP="000C2A91">
            <w:pPr>
              <w:pStyle w:val="TableParagraph"/>
              <w:spacing w:before="3"/>
              <w:rPr>
                <w:rFonts w:ascii="AbsaraSans-Medium" w:eastAsia="AbsaraSans-Medium" w:hAnsi="AbsaraSans-Medium" w:cs="AbsaraSans-Medium"/>
                <w:sz w:val="31"/>
                <w:szCs w:val="31"/>
              </w:rPr>
            </w:pPr>
          </w:p>
          <w:p w14:paraId="61B07919" w14:textId="77777777" w:rsidR="000C2A91" w:rsidRDefault="000C2A91" w:rsidP="000C2A91">
            <w:pPr>
              <w:pStyle w:val="TableParagraph"/>
              <w:jc w:val="center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DI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4A22A453" w14:textId="1CEF19FA" w:rsidR="000C2A91" w:rsidRPr="001666D9" w:rsidRDefault="00726F03" w:rsidP="000C2A91">
            <w:pPr>
              <w:pStyle w:val="TableParagraph"/>
              <w:spacing w:before="187" w:line="250" w:lineRule="exact"/>
              <w:ind w:left="167" w:right="512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Gemüsecremesuppe  </w:t>
            </w:r>
            <w:r w:rsidR="00716743" w:rsidRPr="00071E69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</w:t>
            </w:r>
            <w:r w:rsidR="00716743" w:rsidRPr="00C53909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4FF41B52" w14:textId="7E108208" w:rsidR="00716743" w:rsidRPr="0059221B" w:rsidRDefault="000A60BE" w:rsidP="00716743">
            <w:pPr>
              <w:pStyle w:val="TableParagraph"/>
              <w:spacing w:before="187" w:line="250" w:lineRule="exact"/>
              <w:ind w:left="167" w:right="46"/>
              <w:rPr>
                <w:rFonts w:ascii="Arial" w:hAnsi="Arial" w:cs="Arial"/>
                <w:color w:val="343436"/>
                <w:sz w:val="16"/>
                <w:szCs w:val="16"/>
              </w:rPr>
            </w:pPr>
            <w:r>
              <w:rPr>
                <w:rFonts w:ascii="Arial" w:hAnsi="Arial" w:cs="Arial"/>
                <w:color w:val="343436"/>
              </w:rPr>
              <w:t>h</w:t>
            </w:r>
            <w:r w:rsidR="00704AD4">
              <w:rPr>
                <w:rFonts w:ascii="Arial" w:hAnsi="Arial" w:cs="Arial"/>
                <w:color w:val="343436"/>
              </w:rPr>
              <w:t xml:space="preserve">ausgemachte </w:t>
            </w:r>
            <w:r>
              <w:rPr>
                <w:rFonts w:ascii="Arial" w:hAnsi="Arial" w:cs="Arial"/>
                <w:color w:val="343436"/>
              </w:rPr>
              <w:t>Topfenknödel</w:t>
            </w:r>
            <w:r w:rsidR="00716743">
              <w:rPr>
                <w:rFonts w:ascii="Arial" w:hAnsi="Arial" w:cs="Arial"/>
                <w:color w:val="343436"/>
              </w:rPr>
              <w:t xml:space="preserve"> mit Vanille-</w:t>
            </w:r>
            <w:r w:rsidR="00716743" w:rsidRPr="0059221B">
              <w:rPr>
                <w:rFonts w:ascii="Arial" w:hAnsi="Arial" w:cs="Arial"/>
                <w:color w:val="343436"/>
              </w:rPr>
              <w:t xml:space="preserve"> </w:t>
            </w:r>
            <w:r w:rsidR="00716743">
              <w:rPr>
                <w:rFonts w:ascii="Arial" w:hAnsi="Arial" w:cs="Arial"/>
                <w:color w:val="343436"/>
              </w:rPr>
              <w:t xml:space="preserve">und Fruchtsauce </w:t>
            </w:r>
            <w:r w:rsidR="00716743">
              <w:rPr>
                <w:rFonts w:ascii="Arial" w:hAnsi="Arial" w:cs="Arial"/>
                <w:color w:val="343436"/>
                <w:sz w:val="16"/>
                <w:szCs w:val="16"/>
              </w:rPr>
              <w:t>A</w:t>
            </w:r>
            <w:r w:rsidR="00716743" w:rsidRPr="0059221B">
              <w:rPr>
                <w:rFonts w:ascii="Arial" w:hAnsi="Arial" w:cs="Arial"/>
                <w:color w:val="343436"/>
                <w:sz w:val="16"/>
                <w:szCs w:val="16"/>
              </w:rPr>
              <w:t>,</w:t>
            </w:r>
            <w:r w:rsidR="00716743">
              <w:rPr>
                <w:rFonts w:ascii="Arial" w:hAnsi="Arial" w:cs="Arial"/>
                <w:color w:val="343436"/>
                <w:sz w:val="16"/>
                <w:szCs w:val="16"/>
              </w:rPr>
              <w:t>C,</w:t>
            </w:r>
            <w:r w:rsidR="00716743" w:rsidRPr="0059221B">
              <w:rPr>
                <w:rFonts w:ascii="Arial" w:hAnsi="Arial" w:cs="Arial"/>
                <w:color w:val="343436"/>
                <w:sz w:val="16"/>
                <w:szCs w:val="16"/>
              </w:rPr>
              <w:t>G</w:t>
            </w:r>
          </w:p>
          <w:p w14:paraId="2E06E1BD" w14:textId="6BCABD02" w:rsidR="000C2A91" w:rsidRPr="001666D9" w:rsidRDefault="000C2A91" w:rsidP="000C2A91">
            <w:pPr>
              <w:pStyle w:val="TableParagraph"/>
              <w:tabs>
                <w:tab w:val="left" w:pos="1245"/>
                <w:tab w:val="left" w:pos="1472"/>
              </w:tabs>
              <w:spacing w:before="187" w:line="250" w:lineRule="exact"/>
              <w:ind w:left="167" w:right="472"/>
              <w:rPr>
                <w:rFonts w:ascii="Arial" w:eastAsia="Avenir Book" w:hAnsi="Arial" w:cs="Arial"/>
              </w:rPr>
            </w:pPr>
          </w:p>
        </w:tc>
        <w:tc>
          <w:tcPr>
            <w:tcW w:w="29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3950654D" w14:textId="2BBA5B76" w:rsidR="000C2A91" w:rsidRDefault="000C2A91" w:rsidP="000C2A91">
            <w:pPr>
              <w:pStyle w:val="TableParagraph"/>
              <w:spacing w:before="167"/>
              <w:ind w:left="167"/>
              <w:rPr>
                <w:rFonts w:ascii="Arial" w:hAnsi="Arial" w:cs="Arial"/>
                <w:color w:val="343436"/>
                <w:spacing w:val="1"/>
              </w:rPr>
            </w:pPr>
          </w:p>
        </w:tc>
        <w:tc>
          <w:tcPr>
            <w:tcW w:w="26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6776A727" w14:textId="77777777" w:rsidR="0065426C" w:rsidRDefault="00E61879" w:rsidP="000C2A91">
            <w:pPr>
              <w:pStyle w:val="TableParagraph"/>
              <w:spacing w:before="167"/>
              <w:ind w:left="167"/>
              <w:rPr>
                <w:rFonts w:ascii="Arial" w:hAnsi="Arial" w:cs="Arial"/>
                <w:color w:val="343436"/>
                <w:spacing w:val="1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>Chinakohl</w:t>
            </w:r>
            <w:r w:rsidR="0065426C">
              <w:rPr>
                <w:rFonts w:ascii="Arial" w:hAnsi="Arial" w:cs="Arial"/>
                <w:color w:val="343436"/>
                <w:spacing w:val="1"/>
              </w:rPr>
              <w:t>,</w:t>
            </w:r>
          </w:p>
          <w:p w14:paraId="590EE47A" w14:textId="5D727F8B" w:rsidR="000C2A91" w:rsidRPr="001666D9" w:rsidRDefault="00E61879" w:rsidP="00D353B5">
            <w:pPr>
              <w:pStyle w:val="TableParagraph"/>
              <w:ind w:left="167"/>
              <w:rPr>
                <w:rFonts w:ascii="Arial" w:eastAsia="Avenir Book" w:hAnsi="Arial" w:cs="Arial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 xml:space="preserve">grüner </w:t>
            </w:r>
            <w:r w:rsidR="00D353B5">
              <w:rPr>
                <w:rFonts w:ascii="Arial" w:hAnsi="Arial" w:cs="Arial"/>
                <w:color w:val="343436"/>
                <w:spacing w:val="1"/>
              </w:rPr>
              <w:t>Sa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>lat,</w:t>
            </w:r>
            <w:r w:rsidR="00FE028B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="000A60BE">
              <w:rPr>
                <w:rFonts w:ascii="Arial" w:hAnsi="Arial" w:cs="Arial"/>
                <w:color w:val="343436"/>
                <w:spacing w:val="1"/>
              </w:rPr>
              <w:t>Tomatensalat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  <w:shd w:val="clear" w:color="auto" w:fill="E2E3E4"/>
          </w:tcPr>
          <w:p w14:paraId="2B600DD7" w14:textId="12928DCC" w:rsidR="000C2A91" w:rsidRPr="001666D9" w:rsidRDefault="00E61879" w:rsidP="000C2A91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Joghurt mit Honig und Nüssen </w:t>
            </w:r>
            <w:r w:rsidRPr="00D024C6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G,E</w:t>
            </w:r>
            <w:r>
              <w:rPr>
                <w:rFonts w:ascii="Arial" w:hAnsi="Arial" w:cs="Arial"/>
                <w:color w:val="343436"/>
                <w:spacing w:val="1"/>
              </w:rPr>
              <w:t xml:space="preserve"> </w:t>
            </w:r>
          </w:p>
        </w:tc>
      </w:tr>
      <w:tr w:rsidR="000C2A91" w14:paraId="6CF544EC" w14:textId="77777777" w:rsidTr="00113817">
        <w:trPr>
          <w:trHeight w:hRule="exact" w:val="1147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9ACC54"/>
          </w:tcPr>
          <w:p w14:paraId="516ACD84" w14:textId="77777777" w:rsidR="000C2A91" w:rsidRDefault="000C2A91" w:rsidP="000C2A91">
            <w:pPr>
              <w:pStyle w:val="TableParagraph"/>
              <w:spacing w:before="4"/>
              <w:rPr>
                <w:rFonts w:ascii="AbsaraSans-Medium" w:eastAsia="AbsaraSans-Medium" w:hAnsi="AbsaraSans-Medium" w:cs="AbsaraSans-Medium"/>
                <w:sz w:val="33"/>
                <w:szCs w:val="33"/>
              </w:rPr>
            </w:pPr>
          </w:p>
          <w:p w14:paraId="095B127B" w14:textId="77777777" w:rsidR="000C2A91" w:rsidRDefault="000C2A91" w:rsidP="000C2A91">
            <w:pPr>
              <w:pStyle w:val="TableParagraph"/>
              <w:ind w:left="489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MI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5E09DC7" w14:textId="5CEF12AA" w:rsidR="000C2A91" w:rsidRPr="001666D9" w:rsidRDefault="000A60BE" w:rsidP="00726F03">
            <w:pPr>
              <w:pStyle w:val="TableParagraph"/>
              <w:spacing w:before="179" w:line="260" w:lineRule="exact"/>
              <w:ind w:left="167" w:right="588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k</w:t>
            </w:r>
            <w:r w:rsidR="00726F03" w:rsidRPr="00C53909">
              <w:rPr>
                <w:rFonts w:ascii="Arial" w:hAnsi="Arial" w:cs="Arial"/>
                <w:color w:val="343436"/>
                <w:spacing w:val="1"/>
              </w:rPr>
              <w:t xml:space="preserve">lare Gemüsesuppe mit Nudeln und </w:t>
            </w:r>
            <w:r w:rsidR="00726F03">
              <w:rPr>
                <w:rFonts w:ascii="Arial" w:hAnsi="Arial" w:cs="Arial"/>
                <w:color w:val="343436"/>
                <w:spacing w:val="1"/>
              </w:rPr>
              <w:t>Karotten</w:t>
            </w:r>
            <w:r w:rsidR="00726F03" w:rsidRPr="00C53909">
              <w:rPr>
                <w:rFonts w:ascii="Arial" w:hAnsi="Arial" w:cs="Arial"/>
                <w:color w:val="343436"/>
                <w:spacing w:val="1"/>
              </w:rPr>
              <w:t xml:space="preserve">  </w:t>
            </w:r>
            <w:r w:rsidR="00726F03" w:rsidRPr="00C53909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A,C,L</w:t>
            </w:r>
            <w:r w:rsidR="00726F03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 xml:space="preserve"> 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D1D930E" w14:textId="526BA1B0" w:rsidR="000C2A91" w:rsidRPr="001666D9" w:rsidRDefault="00716743" w:rsidP="00716743">
            <w:pPr>
              <w:pStyle w:val="TableParagraph"/>
              <w:spacing w:before="187" w:line="250" w:lineRule="exact"/>
              <w:ind w:left="167" w:right="46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 xml:space="preserve">Wiener Schnitzel </w:t>
            </w:r>
            <w:r w:rsidR="00113817">
              <w:rPr>
                <w:rFonts w:ascii="Arial" w:hAnsi="Arial" w:cs="Arial"/>
                <w:color w:val="343436"/>
              </w:rPr>
              <w:t xml:space="preserve">vom AMA </w:t>
            </w:r>
            <w:r>
              <w:rPr>
                <w:rFonts w:ascii="Arial" w:hAnsi="Arial" w:cs="Arial"/>
                <w:color w:val="343436"/>
              </w:rPr>
              <w:t>Schwein mit Erbsen, Reis und Ketchup</w:t>
            </w:r>
            <w:r w:rsidRPr="0059221B">
              <w:rPr>
                <w:rFonts w:ascii="Arial" w:hAnsi="Arial" w:cs="Arial"/>
                <w:color w:val="343436"/>
              </w:rPr>
              <w:t xml:space="preserve"> 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A,C</w:t>
            </w:r>
          </w:p>
        </w:tc>
        <w:tc>
          <w:tcPr>
            <w:tcW w:w="29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BA0BA57" w14:textId="0424C0A8" w:rsidR="000C2A91" w:rsidRDefault="00544E5D" w:rsidP="000C2A91">
            <w:pPr>
              <w:pStyle w:val="TableParagraph"/>
              <w:spacing w:before="187" w:line="250" w:lineRule="exact"/>
              <w:ind w:left="167" w:right="301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color w:val="343436"/>
              </w:rPr>
              <w:t>Karfiol gebacken mit Sauce Ta</w:t>
            </w:r>
            <w:r w:rsidR="000A60BE">
              <w:rPr>
                <w:rFonts w:ascii="Arial" w:hAnsi="Arial" w:cs="Arial"/>
                <w:color w:val="343436"/>
              </w:rPr>
              <w:t>r</w:t>
            </w:r>
            <w:r>
              <w:rPr>
                <w:rFonts w:ascii="Arial" w:hAnsi="Arial" w:cs="Arial"/>
                <w:color w:val="343436"/>
              </w:rPr>
              <w:t xml:space="preserve">tare  </w:t>
            </w:r>
            <w:r w:rsidRPr="00544E5D">
              <w:rPr>
                <w:rFonts w:ascii="Arial" w:hAnsi="Arial" w:cs="Arial"/>
                <w:color w:val="343436"/>
                <w:sz w:val="16"/>
                <w:szCs w:val="16"/>
              </w:rPr>
              <w:t>A,C,G</w:t>
            </w:r>
          </w:p>
        </w:tc>
        <w:tc>
          <w:tcPr>
            <w:tcW w:w="26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29F7978" w14:textId="1E511C3A" w:rsidR="000C2A91" w:rsidRPr="001666D9" w:rsidRDefault="00E61879" w:rsidP="000C2A91">
            <w:pPr>
              <w:pStyle w:val="TableParagraph"/>
              <w:spacing w:before="187" w:line="250" w:lineRule="exact"/>
              <w:ind w:left="167" w:right="301"/>
              <w:rPr>
                <w:rFonts w:ascii="Arial" w:eastAsia="Avenir Book" w:hAnsi="Arial" w:cs="Arial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>Gurken</w:t>
            </w:r>
            <w:r w:rsidR="000A60BE">
              <w:rPr>
                <w:rFonts w:ascii="Arial" w:hAnsi="Arial" w:cs="Arial"/>
                <w:color w:val="343436"/>
                <w:spacing w:val="1"/>
              </w:rPr>
              <w:t xml:space="preserve">salat, 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>Paprika</w:t>
            </w:r>
            <w:r w:rsidR="0065426C">
              <w:rPr>
                <w:rFonts w:ascii="Arial" w:hAnsi="Arial" w:cs="Arial"/>
                <w:color w:val="343436"/>
                <w:spacing w:val="1"/>
              </w:rPr>
              <w:t>salat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>,</w:t>
            </w:r>
            <w:r w:rsidR="0065426C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 xml:space="preserve">grüner </w:t>
            </w:r>
            <w:r w:rsidR="000C2A91" w:rsidRPr="00DB51B7">
              <w:rPr>
                <w:rFonts w:ascii="Arial" w:hAnsi="Arial" w:cs="Arial"/>
                <w:color w:val="343436"/>
                <w:spacing w:val="1"/>
              </w:rPr>
              <w:t>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4B03D453" w14:textId="1540CA65" w:rsidR="000C2A91" w:rsidRPr="001666D9" w:rsidRDefault="00E61879" w:rsidP="000C2A91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Birnenkuchen </w:t>
            </w:r>
            <w:r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A,C,G,H,F</w:t>
            </w:r>
          </w:p>
        </w:tc>
      </w:tr>
      <w:tr w:rsidR="000C2A91" w14:paraId="781E7C73" w14:textId="77777777" w:rsidTr="00113817">
        <w:trPr>
          <w:trHeight w:hRule="exact" w:val="1134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6F8F3B"/>
          </w:tcPr>
          <w:p w14:paraId="18620A99" w14:textId="714E442E" w:rsidR="000C2A91" w:rsidRDefault="000C2A91" w:rsidP="000C2A91">
            <w:pPr>
              <w:pStyle w:val="TableParagraph"/>
              <w:spacing w:before="3"/>
              <w:rPr>
                <w:rFonts w:ascii="AbsaraSans-Medium" w:eastAsia="AbsaraSans-Medium" w:hAnsi="AbsaraSans-Medium" w:cs="AbsaraSans-Medium"/>
                <w:sz w:val="30"/>
                <w:szCs w:val="30"/>
              </w:rPr>
            </w:pPr>
          </w:p>
          <w:p w14:paraId="043D429D" w14:textId="77777777" w:rsidR="000C2A91" w:rsidRDefault="000C2A91" w:rsidP="000C2A91">
            <w:pPr>
              <w:pStyle w:val="TableParagraph"/>
              <w:ind w:left="455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DO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17C968E9" w14:textId="357928F3" w:rsidR="000C2A91" w:rsidRPr="00C53909" w:rsidRDefault="000A60BE" w:rsidP="00387033">
            <w:pPr>
              <w:pStyle w:val="TableParagraph"/>
              <w:spacing w:before="179" w:line="260" w:lineRule="exact"/>
              <w:ind w:left="167" w:right="141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klare Suppe mit hausgem. 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>Bröselknödeln und Karotten</w:t>
            </w:r>
            <w:r w:rsidR="000C2A91" w:rsidRPr="00C53909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="000C2A91" w:rsidRPr="00C53909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A,G,L</w:t>
            </w:r>
          </w:p>
          <w:p w14:paraId="3D3128E6" w14:textId="7C1184CC" w:rsidR="000C2A91" w:rsidRPr="001666D9" w:rsidRDefault="000C2A91" w:rsidP="000C2A91">
            <w:pPr>
              <w:pStyle w:val="TableParagraph"/>
              <w:ind w:left="167" w:right="17"/>
              <w:rPr>
                <w:rFonts w:ascii="Arial" w:hAnsi="Arial" w:cs="Arial"/>
                <w:color w:val="343436"/>
                <w:spacing w:val="-34"/>
              </w:rPr>
            </w:pP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3C1B8539" w14:textId="77777777" w:rsidR="000C2A91" w:rsidRPr="0059221B" w:rsidRDefault="000C2A91" w:rsidP="000C2A91">
            <w:pPr>
              <w:pStyle w:val="TableParagraph"/>
              <w:spacing w:before="187" w:line="250" w:lineRule="exact"/>
              <w:ind w:left="167" w:right="46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color w:val="343436"/>
              </w:rPr>
              <w:t xml:space="preserve">Cevapcici vom Schwein und Rind mit Bratkartoffeln von heimischen Bauern, Ketchup </w:t>
            </w:r>
            <w:r w:rsidRPr="0059221B">
              <w:rPr>
                <w:rFonts w:ascii="Arial" w:hAnsi="Arial" w:cs="Arial"/>
                <w:color w:val="343436"/>
              </w:rPr>
              <w:t xml:space="preserve"> </w:t>
            </w:r>
            <w:r w:rsidRPr="0059221B">
              <w:rPr>
                <w:rFonts w:ascii="Arial" w:hAnsi="Arial" w:cs="Arial"/>
                <w:color w:val="343436"/>
                <w:sz w:val="16"/>
                <w:szCs w:val="16"/>
              </w:rPr>
              <w:t>A,C,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M</w:t>
            </w:r>
          </w:p>
          <w:p w14:paraId="21FACB4F" w14:textId="6D85ABC5" w:rsidR="000C2A91" w:rsidRPr="001666D9" w:rsidRDefault="000C2A91" w:rsidP="000C2A91">
            <w:pPr>
              <w:pStyle w:val="TableParagraph"/>
              <w:spacing w:before="187" w:line="250" w:lineRule="exact"/>
              <w:ind w:left="167"/>
              <w:rPr>
                <w:rFonts w:ascii="Arial" w:eastAsia="Avenir Book" w:hAnsi="Arial" w:cs="Arial"/>
              </w:rPr>
            </w:pPr>
          </w:p>
        </w:tc>
        <w:tc>
          <w:tcPr>
            <w:tcW w:w="297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11250A14" w14:textId="44C28371" w:rsidR="000C2A91" w:rsidRDefault="0036566D" w:rsidP="000C2A91">
            <w:pPr>
              <w:pStyle w:val="TableParagraph"/>
              <w:spacing w:before="187" w:line="250" w:lineRule="exact"/>
              <w:ind w:left="167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color w:val="343436"/>
              </w:rPr>
              <w:t xml:space="preserve">Kartoffelrösti mit </w:t>
            </w:r>
            <w:r w:rsidR="00CB3DD6">
              <w:rPr>
                <w:rFonts w:ascii="Arial" w:hAnsi="Arial" w:cs="Arial"/>
                <w:color w:val="343436"/>
              </w:rPr>
              <w:t xml:space="preserve">Spiegelei und </w:t>
            </w:r>
            <w:r>
              <w:rPr>
                <w:rFonts w:ascii="Arial" w:hAnsi="Arial" w:cs="Arial"/>
                <w:color w:val="343436"/>
              </w:rPr>
              <w:t xml:space="preserve">Cremespinat </w:t>
            </w:r>
            <w:r>
              <w:rPr>
                <w:rFonts w:ascii="Arial" w:hAnsi="Arial" w:cs="Arial"/>
                <w:color w:val="343436"/>
                <w:sz w:val="16"/>
                <w:szCs w:val="16"/>
              </w:rPr>
              <w:t>A,C,G</w:t>
            </w:r>
          </w:p>
        </w:tc>
        <w:tc>
          <w:tcPr>
            <w:tcW w:w="2694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7AF3ECC2" w14:textId="575B9C13" w:rsidR="00FE028B" w:rsidRDefault="000C2A91" w:rsidP="000C2A91">
            <w:pPr>
              <w:pStyle w:val="TableParagraph"/>
              <w:spacing w:before="187" w:line="250" w:lineRule="exact"/>
              <w:ind w:left="167" w:right="-7"/>
              <w:rPr>
                <w:rFonts w:ascii="Arial" w:hAnsi="Arial" w:cs="Arial"/>
                <w:color w:val="343436"/>
                <w:spacing w:val="1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>Mais</w:t>
            </w:r>
            <w:r w:rsidR="00F77196">
              <w:rPr>
                <w:rFonts w:ascii="Arial" w:hAnsi="Arial" w:cs="Arial"/>
                <w:color w:val="343436"/>
                <w:spacing w:val="1"/>
              </w:rPr>
              <w:t>salat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 xml:space="preserve">, </w:t>
            </w:r>
          </w:p>
          <w:p w14:paraId="2D5661AE" w14:textId="707F7A9D" w:rsidR="000C2A91" w:rsidRPr="001666D9" w:rsidRDefault="000C2A91" w:rsidP="00FE028B">
            <w:pPr>
              <w:pStyle w:val="TableParagraph"/>
              <w:spacing w:line="250" w:lineRule="exact"/>
              <w:ind w:left="167" w:right="-7"/>
              <w:rPr>
                <w:rFonts w:ascii="Arial" w:eastAsia="Avenir Book" w:hAnsi="Arial" w:cs="Arial"/>
              </w:rPr>
            </w:pPr>
            <w:r w:rsidRPr="00DB51B7">
              <w:rPr>
                <w:rFonts w:ascii="Arial" w:hAnsi="Arial" w:cs="Arial"/>
                <w:color w:val="343436"/>
                <w:spacing w:val="1"/>
              </w:rPr>
              <w:t>Gurken</w:t>
            </w:r>
            <w:r w:rsidR="00F77196">
              <w:rPr>
                <w:rFonts w:ascii="Arial" w:hAnsi="Arial" w:cs="Arial"/>
                <w:color w:val="343436"/>
                <w:spacing w:val="1"/>
              </w:rPr>
              <w:t>salat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 xml:space="preserve">, </w:t>
            </w:r>
            <w:r>
              <w:rPr>
                <w:rFonts w:ascii="Arial" w:hAnsi="Arial" w:cs="Arial"/>
                <w:color w:val="343436"/>
                <w:spacing w:val="1"/>
              </w:rPr>
              <w:t>g</w:t>
            </w:r>
            <w:r w:rsidRPr="00DB51B7">
              <w:rPr>
                <w:rFonts w:ascii="Arial" w:hAnsi="Arial" w:cs="Arial"/>
                <w:color w:val="343436"/>
                <w:spacing w:val="1"/>
              </w:rPr>
              <w:t>rüner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  <w:shd w:val="clear" w:color="auto" w:fill="E2E3E4"/>
          </w:tcPr>
          <w:p w14:paraId="65EE0ABA" w14:textId="070EF95D" w:rsidR="000C2A91" w:rsidRPr="00E659C2" w:rsidRDefault="00345841" w:rsidP="000C2A91">
            <w:pPr>
              <w:pStyle w:val="TableParagraph"/>
              <w:spacing w:before="187" w:line="250" w:lineRule="exact"/>
              <w:ind w:left="167" w:right="283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Vanillee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 xml:space="preserve">is </w:t>
            </w:r>
            <w:r>
              <w:rPr>
                <w:rFonts w:ascii="Arial" w:hAnsi="Arial" w:cs="Arial"/>
                <w:color w:val="343436"/>
                <w:spacing w:val="1"/>
              </w:rPr>
              <w:t xml:space="preserve">mit Himbeeren </w:t>
            </w:r>
            <w:r w:rsidR="000C2A91" w:rsidRPr="00DB51B7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G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 xml:space="preserve"> </w:t>
            </w:r>
          </w:p>
        </w:tc>
      </w:tr>
      <w:tr w:rsidR="000C2A91" w14:paraId="47FC20FC" w14:textId="77777777" w:rsidTr="00113817">
        <w:trPr>
          <w:trHeight w:hRule="exact" w:val="1060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343436"/>
              <w:right w:val="single" w:sz="2" w:space="0" w:color="231F20"/>
            </w:tcBorders>
            <w:shd w:val="clear" w:color="auto" w:fill="9ACC54"/>
          </w:tcPr>
          <w:p w14:paraId="449943C9" w14:textId="20F300A6" w:rsidR="000C2A91" w:rsidRDefault="000C2A91" w:rsidP="000C2A91">
            <w:pPr>
              <w:pStyle w:val="TableParagraph"/>
              <w:spacing w:before="306"/>
              <w:jc w:val="center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FR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46CA412C" w14:textId="02F90DBB" w:rsidR="000C2A91" w:rsidRPr="001666D9" w:rsidRDefault="000C2A91" w:rsidP="000C2A91">
            <w:pPr>
              <w:pStyle w:val="TableParagraph"/>
              <w:spacing w:before="187" w:line="250" w:lineRule="exact"/>
              <w:ind w:left="167" w:right="280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 xml:space="preserve">Grießnockerlsuppe mit Karotten </w:t>
            </w:r>
            <w:r w:rsidRPr="0037364F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A,C,G,L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583315F1" w14:textId="3E1518B0" w:rsidR="000C2A91" w:rsidRPr="001666D9" w:rsidRDefault="000C2A91" w:rsidP="000C2A91">
            <w:pPr>
              <w:pStyle w:val="TableParagraph"/>
              <w:spacing w:before="187" w:line="250" w:lineRule="exact"/>
              <w:ind w:left="167" w:right="294"/>
              <w:rPr>
                <w:rFonts w:ascii="Arial" w:eastAsia="Avenir Book" w:hAnsi="Arial" w:cs="Arial"/>
              </w:rPr>
            </w:pPr>
            <w:r w:rsidRPr="002A2594">
              <w:rPr>
                <w:rFonts w:ascii="Arial" w:hAnsi="Arial" w:cs="Arial"/>
                <w:spacing w:val="1"/>
              </w:rPr>
              <w:t>Dorschstrudel</w:t>
            </w:r>
            <w:r>
              <w:rPr>
                <w:rFonts w:ascii="Arial" w:hAnsi="Arial" w:cs="Arial"/>
                <w:spacing w:val="1"/>
              </w:rPr>
              <w:t xml:space="preserve"> und Kartoffelstrudel mit Gemüse und Zitronendip   </w:t>
            </w:r>
            <w:r w:rsidRPr="00E97C4D">
              <w:rPr>
                <w:rFonts w:ascii="Arial" w:hAnsi="Arial" w:cs="Arial"/>
                <w:spacing w:val="1"/>
                <w:sz w:val="16"/>
                <w:szCs w:val="16"/>
              </w:rPr>
              <w:t>A,C,D,G</w:t>
            </w:r>
          </w:p>
        </w:tc>
        <w:tc>
          <w:tcPr>
            <w:tcW w:w="2976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06120875" w14:textId="77777777" w:rsidR="000C2A91" w:rsidRDefault="000C2A91" w:rsidP="000C2A91">
            <w:pPr>
              <w:ind w:left="138"/>
              <w:rPr>
                <w:rFonts w:ascii="Arial" w:hAnsi="Arial" w:cs="Arial"/>
              </w:rPr>
            </w:pPr>
          </w:p>
          <w:p w14:paraId="309EB565" w14:textId="754B05C5" w:rsidR="000C2A91" w:rsidRDefault="000C2A91" w:rsidP="000C2A91">
            <w:pPr>
              <w:ind w:left="138"/>
              <w:rPr>
                <w:rFonts w:ascii="Arial" w:hAnsi="Arial" w:cs="Arial"/>
              </w:rPr>
            </w:pPr>
          </w:p>
        </w:tc>
        <w:tc>
          <w:tcPr>
            <w:tcW w:w="2694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7D87B335" w14:textId="56DC1587" w:rsidR="00FE028B" w:rsidRDefault="000C2A91" w:rsidP="00FE028B">
            <w:pPr>
              <w:spacing w:before="240"/>
              <w:ind w:left="142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Kraut</w:t>
            </w:r>
            <w:r w:rsidR="00FE028B">
              <w:rPr>
                <w:rFonts w:ascii="Arial" w:hAnsi="Arial" w:cs="Arial"/>
                <w:color w:val="343436"/>
                <w:spacing w:val="1"/>
              </w:rPr>
              <w:t>salat</w:t>
            </w:r>
            <w:r w:rsidR="00F77196">
              <w:rPr>
                <w:rFonts w:ascii="Arial" w:hAnsi="Arial" w:cs="Arial"/>
                <w:color w:val="343436"/>
                <w:spacing w:val="1"/>
              </w:rPr>
              <w:t>,</w:t>
            </w:r>
          </w:p>
          <w:p w14:paraId="3ADD9A0A" w14:textId="2F731DA6" w:rsidR="000C2A91" w:rsidRPr="001666D9" w:rsidRDefault="000C2A91" w:rsidP="00FE028B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Tomaten</w:t>
            </w:r>
            <w:r w:rsidR="00F77196">
              <w:rPr>
                <w:rFonts w:ascii="Arial" w:hAnsi="Arial" w:cs="Arial"/>
                <w:color w:val="343436"/>
                <w:spacing w:val="1"/>
              </w:rPr>
              <w:t>salat</w:t>
            </w:r>
            <w:r w:rsidR="00113817">
              <w:rPr>
                <w:rFonts w:ascii="Arial" w:hAnsi="Arial" w:cs="Arial"/>
                <w:color w:val="343436"/>
                <w:spacing w:val="1"/>
              </w:rPr>
              <w:t xml:space="preserve">, </w:t>
            </w:r>
            <w:r>
              <w:rPr>
                <w:rFonts w:ascii="Arial" w:hAnsi="Arial" w:cs="Arial"/>
                <w:color w:val="343436"/>
                <w:spacing w:val="1"/>
              </w:rPr>
              <w:t>grüner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343436"/>
            </w:tcBorders>
          </w:tcPr>
          <w:p w14:paraId="626B4327" w14:textId="6877726E" w:rsidR="000C2A91" w:rsidRPr="001666D9" w:rsidRDefault="002C0306" w:rsidP="000C2A91">
            <w:pPr>
              <w:pStyle w:val="TableParagraph"/>
              <w:spacing w:before="167"/>
              <w:ind w:left="167" w:right="27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Schokop</w:t>
            </w:r>
            <w:r w:rsidR="000C2A91">
              <w:rPr>
                <w:rFonts w:ascii="Arial" w:hAnsi="Arial" w:cs="Arial"/>
                <w:color w:val="343436"/>
                <w:spacing w:val="1"/>
              </w:rPr>
              <w:t xml:space="preserve">udding </w:t>
            </w:r>
            <w:r w:rsidR="0047558F">
              <w:rPr>
                <w:rFonts w:ascii="Arial" w:hAnsi="Arial" w:cs="Arial"/>
                <w:color w:val="343436"/>
                <w:spacing w:val="1"/>
              </w:rPr>
              <w:t xml:space="preserve"> mit Schlag </w:t>
            </w:r>
            <w:r w:rsidR="000C2A91" w:rsidRPr="009F2FF6">
              <w:rPr>
                <w:rFonts w:ascii="Arial" w:hAnsi="Arial" w:cs="Arial"/>
                <w:color w:val="343436"/>
                <w:spacing w:val="1"/>
                <w:sz w:val="16"/>
                <w:szCs w:val="16"/>
              </w:rPr>
              <w:t>G</w:t>
            </w:r>
          </w:p>
        </w:tc>
      </w:tr>
    </w:tbl>
    <w:p w14:paraId="2E8A3A04" w14:textId="638CCDFC" w:rsidR="00BA6E94" w:rsidRDefault="00BA6E94"/>
    <w:sectPr w:rsidR="00BA6E94">
      <w:type w:val="continuous"/>
      <w:pgSz w:w="16840" w:h="11910" w:orient="landscape"/>
      <w:pgMar w:top="1100" w:right="7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bsaraSans-Medium">
    <w:altName w:val="Times New Roman"/>
    <w:charset w:val="00"/>
    <w:family w:val="auto"/>
    <w:pitch w:val="variable"/>
    <w:sig w:usb0="00000001" w:usb1="4000004A" w:usb2="00000000" w:usb3="00000000" w:csb0="00000111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bsara TF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AB"/>
    <w:rsid w:val="00014103"/>
    <w:rsid w:val="000354EA"/>
    <w:rsid w:val="000434BB"/>
    <w:rsid w:val="000500A8"/>
    <w:rsid w:val="000A60BE"/>
    <w:rsid w:val="000B6F7A"/>
    <w:rsid w:val="000C2A91"/>
    <w:rsid w:val="000E116C"/>
    <w:rsid w:val="000F5CB4"/>
    <w:rsid w:val="001020CB"/>
    <w:rsid w:val="00113817"/>
    <w:rsid w:val="00125763"/>
    <w:rsid w:val="00143060"/>
    <w:rsid w:val="001666D9"/>
    <w:rsid w:val="00181031"/>
    <w:rsid w:val="00197249"/>
    <w:rsid w:val="001B004F"/>
    <w:rsid w:val="001C0B2A"/>
    <w:rsid w:val="001E3008"/>
    <w:rsid w:val="001E6F0F"/>
    <w:rsid w:val="001F1640"/>
    <w:rsid w:val="001F394A"/>
    <w:rsid w:val="00237FEA"/>
    <w:rsid w:val="00270D89"/>
    <w:rsid w:val="00275961"/>
    <w:rsid w:val="002C0306"/>
    <w:rsid w:val="002E163C"/>
    <w:rsid w:val="003073AA"/>
    <w:rsid w:val="00345841"/>
    <w:rsid w:val="0036566D"/>
    <w:rsid w:val="003675B4"/>
    <w:rsid w:val="00387033"/>
    <w:rsid w:val="003C0A24"/>
    <w:rsid w:val="003F07E9"/>
    <w:rsid w:val="004579E6"/>
    <w:rsid w:val="0047558F"/>
    <w:rsid w:val="004D31D8"/>
    <w:rsid w:val="004F69AD"/>
    <w:rsid w:val="0054250C"/>
    <w:rsid w:val="00542AC9"/>
    <w:rsid w:val="00544385"/>
    <w:rsid w:val="00544E5D"/>
    <w:rsid w:val="0056215E"/>
    <w:rsid w:val="005F7AAD"/>
    <w:rsid w:val="00605D92"/>
    <w:rsid w:val="006202DF"/>
    <w:rsid w:val="00633972"/>
    <w:rsid w:val="0065426C"/>
    <w:rsid w:val="00657A3B"/>
    <w:rsid w:val="00691D7D"/>
    <w:rsid w:val="00704AD4"/>
    <w:rsid w:val="00716743"/>
    <w:rsid w:val="0072558C"/>
    <w:rsid w:val="00726F03"/>
    <w:rsid w:val="00733441"/>
    <w:rsid w:val="00765AA5"/>
    <w:rsid w:val="00766D9D"/>
    <w:rsid w:val="007D3AE0"/>
    <w:rsid w:val="007F5DF6"/>
    <w:rsid w:val="00834855"/>
    <w:rsid w:val="00837943"/>
    <w:rsid w:val="008635C6"/>
    <w:rsid w:val="00865741"/>
    <w:rsid w:val="00867FC5"/>
    <w:rsid w:val="00876B7E"/>
    <w:rsid w:val="00884906"/>
    <w:rsid w:val="008F7395"/>
    <w:rsid w:val="00947AF9"/>
    <w:rsid w:val="00991D44"/>
    <w:rsid w:val="009C7FAA"/>
    <w:rsid w:val="00A425DF"/>
    <w:rsid w:val="00AA25C0"/>
    <w:rsid w:val="00AA6066"/>
    <w:rsid w:val="00AC3DD1"/>
    <w:rsid w:val="00AC46EB"/>
    <w:rsid w:val="00B229A3"/>
    <w:rsid w:val="00B375FC"/>
    <w:rsid w:val="00BA6E94"/>
    <w:rsid w:val="00C4149C"/>
    <w:rsid w:val="00C45D09"/>
    <w:rsid w:val="00C54B69"/>
    <w:rsid w:val="00C55BD3"/>
    <w:rsid w:val="00C60E7B"/>
    <w:rsid w:val="00C638EC"/>
    <w:rsid w:val="00CB3DD6"/>
    <w:rsid w:val="00D21370"/>
    <w:rsid w:val="00D353B5"/>
    <w:rsid w:val="00D50122"/>
    <w:rsid w:val="00D55EAB"/>
    <w:rsid w:val="00D57FD4"/>
    <w:rsid w:val="00D61BEE"/>
    <w:rsid w:val="00D6338D"/>
    <w:rsid w:val="00D71D1C"/>
    <w:rsid w:val="00D73582"/>
    <w:rsid w:val="00DA5AC1"/>
    <w:rsid w:val="00DB6CDC"/>
    <w:rsid w:val="00DC2EC6"/>
    <w:rsid w:val="00DD3372"/>
    <w:rsid w:val="00DD7CAF"/>
    <w:rsid w:val="00DD7D99"/>
    <w:rsid w:val="00DE4E03"/>
    <w:rsid w:val="00E2632F"/>
    <w:rsid w:val="00E61879"/>
    <w:rsid w:val="00E6220E"/>
    <w:rsid w:val="00E635CE"/>
    <w:rsid w:val="00E659C2"/>
    <w:rsid w:val="00EA2180"/>
    <w:rsid w:val="00F653FE"/>
    <w:rsid w:val="00F77196"/>
    <w:rsid w:val="00F91117"/>
    <w:rsid w:val="00FA7358"/>
    <w:rsid w:val="00FA7E7A"/>
    <w:rsid w:val="00FE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7D65EB"/>
  <w15:docId w15:val="{76235CFB-5B75-496F-9314-5F3979D2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25"/>
    </w:pPr>
    <w:rPr>
      <w:rFonts w:ascii="AbsaraSans-Medium" w:eastAsia="AbsaraSans-Medium" w:hAnsi="AbsaraSans-Medium"/>
      <w:sz w:val="35"/>
      <w:szCs w:val="35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AC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AC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ies.hoedl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CDA99C-0B6A-448E-955E-3621D55CF53D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3D9EECA0-8783-4E51-A0B0-8ED4844AA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1</Pages>
  <Words>152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Marlies Hödl</cp:lastModifiedBy>
  <cp:revision>2</cp:revision>
  <cp:lastPrinted>2020-06-07T12:14:00Z</cp:lastPrinted>
  <dcterms:created xsi:type="dcterms:W3CDTF">2020-10-14T05:52:00Z</dcterms:created>
  <dcterms:modified xsi:type="dcterms:W3CDTF">2020-10-14T05:52:00Z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LastSaved">
    <vt:filetime>2019-12-03T00:00:00Z</vt:filetime>
  </property>
</Properties>
</file>