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005C69" w14:textId="77777777" w:rsidR="00D55EAB" w:rsidRDefault="00DA5AC1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DE" w:eastAsia="de-DE"/>
        </w:rPr>
        <w:drawing>
          <wp:anchor distT="0" distB="0" distL="114300" distR="114300" simplePos="0" relativeHeight="251658240" behindDoc="1" locked="0" layoutInCell="1" allowOverlap="1" wp14:anchorId="07E07676" wp14:editId="07DC6D27">
            <wp:simplePos x="0" y="0"/>
            <wp:positionH relativeFrom="column">
              <wp:posOffset>-431800</wp:posOffset>
            </wp:positionH>
            <wp:positionV relativeFrom="paragraph">
              <wp:posOffset>-822325</wp:posOffset>
            </wp:positionV>
            <wp:extent cx="10707370" cy="7575550"/>
            <wp:effectExtent l="0" t="0" r="0" b="0"/>
            <wp:wrapNone/>
            <wp:docPr id="1" name="Bild 1" descr="Aktuelle Projekte:Kunden S-Z:Schöckllandhof:2019:Menüs:Word-Aufbereitung:Ursulinen:Ursulinen_Neu:Menüplan Ursulinen Vorlag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ktuelle Projekte:Kunden S-Z:Schöckllandhof:2019:Menüs:Word-Aufbereitung:Ursulinen:Ursulinen_Neu:Menüplan Ursulinen Vorlage.pd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7370" cy="757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5CD63" w14:textId="77777777" w:rsidR="00D55EAB" w:rsidRDefault="00D55EA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7050D02" w14:textId="77777777" w:rsidR="00D55EAB" w:rsidRDefault="00D55EA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7D0C87D" w14:textId="77777777" w:rsidR="00D55EAB" w:rsidRDefault="00D55EA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A8372D" w14:textId="77777777" w:rsidR="00D55EAB" w:rsidRDefault="00D55EA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359BC65" w14:textId="77777777" w:rsidR="00D55EAB" w:rsidRDefault="00D55EA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9D630E" w14:textId="77777777" w:rsidR="00D55EAB" w:rsidRDefault="00D55EAB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EDED5F" w14:textId="0AFC88BD" w:rsidR="00D55EAB" w:rsidRDefault="00DA5AC1">
      <w:pPr>
        <w:pStyle w:val="Textkrper"/>
        <w:ind w:right="626"/>
        <w:jc w:val="center"/>
      </w:pPr>
      <w:r>
        <w:rPr>
          <w:color w:val="6F8F3B"/>
          <w:w w:val="95"/>
        </w:rPr>
        <w:t>von</w:t>
      </w:r>
      <w:r>
        <w:rPr>
          <w:color w:val="6F8F3B"/>
          <w:spacing w:val="-24"/>
          <w:w w:val="95"/>
        </w:rPr>
        <w:t xml:space="preserve"> </w:t>
      </w:r>
      <w:r w:rsidR="0099515A">
        <w:rPr>
          <w:color w:val="6F8F3B"/>
          <w:spacing w:val="-24"/>
          <w:w w:val="95"/>
        </w:rPr>
        <w:t>30</w:t>
      </w:r>
      <w:r>
        <w:rPr>
          <w:color w:val="6F8F3B"/>
          <w:w w:val="95"/>
        </w:rPr>
        <w:t>.</w:t>
      </w:r>
      <w:r w:rsidR="00BD17C5">
        <w:rPr>
          <w:color w:val="6F8F3B"/>
          <w:w w:val="95"/>
        </w:rPr>
        <w:t>Novem</w:t>
      </w:r>
      <w:r w:rsidR="00947AF9">
        <w:rPr>
          <w:color w:val="6F8F3B"/>
          <w:w w:val="95"/>
        </w:rPr>
        <w:t>ber</w:t>
      </w:r>
      <w:r>
        <w:rPr>
          <w:color w:val="6F8F3B"/>
          <w:spacing w:val="-24"/>
          <w:w w:val="95"/>
        </w:rPr>
        <w:t xml:space="preserve"> </w:t>
      </w:r>
      <w:r>
        <w:rPr>
          <w:color w:val="6F8F3B"/>
          <w:w w:val="95"/>
        </w:rPr>
        <w:t>bis</w:t>
      </w:r>
      <w:r>
        <w:rPr>
          <w:color w:val="6F8F3B"/>
          <w:spacing w:val="-24"/>
          <w:w w:val="95"/>
        </w:rPr>
        <w:t xml:space="preserve"> </w:t>
      </w:r>
      <w:r w:rsidR="0099515A">
        <w:rPr>
          <w:color w:val="6F8F3B"/>
          <w:spacing w:val="-24"/>
          <w:w w:val="95"/>
        </w:rPr>
        <w:t>4</w:t>
      </w:r>
      <w:r>
        <w:rPr>
          <w:color w:val="6F8F3B"/>
          <w:w w:val="95"/>
        </w:rPr>
        <w:t>.</w:t>
      </w:r>
      <w:r w:rsidR="0099515A">
        <w:rPr>
          <w:color w:val="6F8F3B"/>
          <w:w w:val="95"/>
        </w:rPr>
        <w:t>Deze</w:t>
      </w:r>
      <w:r w:rsidR="00BD17C5">
        <w:rPr>
          <w:color w:val="6F8F3B"/>
          <w:w w:val="95"/>
        </w:rPr>
        <w:t>m</w:t>
      </w:r>
      <w:r w:rsidR="00947AF9">
        <w:rPr>
          <w:color w:val="6F8F3B"/>
          <w:w w:val="95"/>
        </w:rPr>
        <w:t>ber</w:t>
      </w:r>
      <w:r w:rsidR="006202DF">
        <w:rPr>
          <w:color w:val="6F8F3B"/>
          <w:w w:val="95"/>
        </w:rPr>
        <w:t xml:space="preserve"> </w:t>
      </w:r>
      <w:r>
        <w:rPr>
          <w:color w:val="6F8F3B"/>
          <w:w w:val="95"/>
        </w:rPr>
        <w:t>20</w:t>
      </w:r>
      <w:r w:rsidR="001666D9">
        <w:rPr>
          <w:color w:val="6F8F3B"/>
          <w:w w:val="95"/>
        </w:rPr>
        <w:t>20</w:t>
      </w:r>
    </w:p>
    <w:p w14:paraId="26B834D3" w14:textId="77777777" w:rsidR="00D55EAB" w:rsidRDefault="00D55EAB">
      <w:pPr>
        <w:spacing w:before="10"/>
        <w:rPr>
          <w:rFonts w:ascii="AbsaraSans-Medium" w:eastAsia="AbsaraSans-Medium" w:hAnsi="AbsaraSans-Medium" w:cs="AbsaraSans-Medium"/>
          <w:sz w:val="21"/>
          <w:szCs w:val="21"/>
        </w:rPr>
      </w:pPr>
    </w:p>
    <w:tbl>
      <w:tblPr>
        <w:tblStyle w:val="TableNormal"/>
        <w:tblW w:w="15474" w:type="dxa"/>
        <w:tblInd w:w="116" w:type="dxa"/>
        <w:tblLayout w:type="fixed"/>
        <w:tblLook w:val="01E0" w:firstRow="1" w:lastRow="1" w:firstColumn="1" w:lastColumn="1" w:noHBand="0" w:noVBand="0"/>
      </w:tblPr>
      <w:tblGrid>
        <w:gridCol w:w="1157"/>
        <w:gridCol w:w="2835"/>
        <w:gridCol w:w="3686"/>
        <w:gridCol w:w="3260"/>
        <w:gridCol w:w="2410"/>
        <w:gridCol w:w="2126"/>
      </w:tblGrid>
      <w:tr w:rsidR="003675B4" w14:paraId="04F59350" w14:textId="77777777" w:rsidTr="00AA1FC6">
        <w:trPr>
          <w:trHeight w:hRule="exact" w:val="510"/>
        </w:trPr>
        <w:tc>
          <w:tcPr>
            <w:tcW w:w="1157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03CF37EE" w14:textId="77777777" w:rsidR="00605D92" w:rsidRDefault="00605D92"/>
        </w:tc>
        <w:tc>
          <w:tcPr>
            <w:tcW w:w="2835" w:type="dxa"/>
            <w:tcBorders>
              <w:top w:val="single" w:sz="2" w:space="0" w:color="343436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FA15E8F" w14:textId="77777777" w:rsidR="00605D92" w:rsidRDefault="00605D92">
            <w:pPr>
              <w:pStyle w:val="TableParagraph"/>
              <w:spacing w:before="66"/>
              <w:jc w:val="center"/>
              <w:rPr>
                <w:rFonts w:ascii="Cooper Black" w:eastAsia="Cooper Black" w:hAnsi="Cooper Black" w:cs="Cooper Black"/>
                <w:sz w:val="32"/>
                <w:szCs w:val="32"/>
              </w:rPr>
            </w:pPr>
            <w:r>
              <w:rPr>
                <w:rFonts w:ascii="Cooper Black"/>
                <w:b/>
                <w:color w:val="FDB913"/>
                <w:sz w:val="32"/>
              </w:rPr>
              <w:t>Suppe</w:t>
            </w:r>
          </w:p>
        </w:tc>
        <w:tc>
          <w:tcPr>
            <w:tcW w:w="3686" w:type="dxa"/>
            <w:tcBorders>
              <w:top w:val="single" w:sz="2" w:space="0" w:color="343436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CB55729" w14:textId="0CC9845E" w:rsidR="00605D92" w:rsidRDefault="00544385">
            <w:pPr>
              <w:pStyle w:val="TableParagraph"/>
              <w:spacing w:before="66"/>
              <w:jc w:val="center"/>
              <w:rPr>
                <w:rFonts w:ascii="Cooper Black" w:eastAsia="Cooper Black" w:hAnsi="Cooper Black" w:cs="Cooper Black"/>
                <w:sz w:val="32"/>
                <w:szCs w:val="32"/>
              </w:rPr>
            </w:pPr>
            <w:r>
              <w:rPr>
                <w:rFonts w:ascii="Cooper Black" w:hAnsi="Cooper Black"/>
                <w:b/>
                <w:color w:val="00AEEF"/>
                <w:sz w:val="32"/>
              </w:rPr>
              <w:t>Hauptm</w:t>
            </w:r>
            <w:r w:rsidR="00605D92">
              <w:rPr>
                <w:rFonts w:ascii="Cooper Black" w:hAnsi="Cooper Black"/>
                <w:b/>
                <w:color w:val="00AEEF"/>
                <w:sz w:val="32"/>
              </w:rPr>
              <w:t>enü</w:t>
            </w:r>
          </w:p>
        </w:tc>
        <w:tc>
          <w:tcPr>
            <w:tcW w:w="3260" w:type="dxa"/>
            <w:tcBorders>
              <w:top w:val="single" w:sz="2" w:space="0" w:color="343436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26D4D93E" w14:textId="43AE47BA" w:rsidR="00605D92" w:rsidRDefault="00544385">
            <w:pPr>
              <w:pStyle w:val="TableParagraph"/>
              <w:spacing w:before="66"/>
              <w:jc w:val="center"/>
              <w:rPr>
                <w:rFonts w:ascii="Cooper Black"/>
                <w:b/>
                <w:color w:val="9ACC54"/>
                <w:spacing w:val="-2"/>
                <w:sz w:val="32"/>
              </w:rPr>
            </w:pPr>
            <w:r>
              <w:rPr>
                <w:rFonts w:ascii="Cooper Black"/>
                <w:b/>
                <w:color w:val="9ACC54"/>
                <w:spacing w:val="-2"/>
                <w:sz w:val="32"/>
              </w:rPr>
              <w:t>Vegetarisch</w:t>
            </w:r>
          </w:p>
        </w:tc>
        <w:tc>
          <w:tcPr>
            <w:tcW w:w="2410" w:type="dxa"/>
            <w:tcBorders>
              <w:top w:val="single" w:sz="2" w:space="0" w:color="343436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3DD971C" w14:textId="672C3AB3" w:rsidR="00605D92" w:rsidRDefault="00605D92">
            <w:pPr>
              <w:pStyle w:val="TableParagraph"/>
              <w:spacing w:before="66"/>
              <w:jc w:val="center"/>
              <w:rPr>
                <w:rFonts w:ascii="Cooper Black" w:eastAsia="Cooper Black" w:hAnsi="Cooper Black" w:cs="Cooper Black"/>
                <w:sz w:val="32"/>
                <w:szCs w:val="32"/>
              </w:rPr>
            </w:pPr>
            <w:r>
              <w:rPr>
                <w:rFonts w:ascii="Cooper Black"/>
                <w:b/>
                <w:color w:val="9ACC54"/>
                <w:spacing w:val="-2"/>
                <w:sz w:val="32"/>
              </w:rPr>
              <w:t>Salate</w:t>
            </w:r>
          </w:p>
        </w:tc>
        <w:tc>
          <w:tcPr>
            <w:tcW w:w="2126" w:type="dxa"/>
            <w:tcBorders>
              <w:top w:val="single" w:sz="2" w:space="0" w:color="343436"/>
              <w:left w:val="single" w:sz="2" w:space="0" w:color="231F20"/>
              <w:bottom w:val="single" w:sz="2" w:space="0" w:color="231F20"/>
              <w:right w:val="single" w:sz="2" w:space="0" w:color="343436"/>
            </w:tcBorders>
          </w:tcPr>
          <w:p w14:paraId="26FAF77F" w14:textId="77777777" w:rsidR="00605D92" w:rsidRDefault="00605D92" w:rsidP="00947AF9">
            <w:pPr>
              <w:pStyle w:val="TableParagraph"/>
              <w:spacing w:before="66"/>
              <w:ind w:right="2"/>
              <w:jc w:val="center"/>
              <w:rPr>
                <w:rFonts w:ascii="Cooper Black" w:eastAsia="Cooper Black" w:hAnsi="Cooper Black" w:cs="Cooper Black"/>
                <w:sz w:val="32"/>
                <w:szCs w:val="32"/>
              </w:rPr>
            </w:pPr>
            <w:r>
              <w:rPr>
                <w:rFonts w:ascii="Cooper Black"/>
                <w:b/>
                <w:color w:val="D2232A"/>
                <w:spacing w:val="-2"/>
                <w:sz w:val="32"/>
              </w:rPr>
              <w:t>Nachspeise</w:t>
            </w:r>
          </w:p>
        </w:tc>
      </w:tr>
      <w:tr w:rsidR="00A6209B" w14:paraId="660E12A0" w14:textId="77777777" w:rsidTr="00AA1FC6">
        <w:trPr>
          <w:trHeight w:hRule="exact" w:val="1080"/>
        </w:trPr>
        <w:tc>
          <w:tcPr>
            <w:tcW w:w="1157" w:type="dxa"/>
            <w:tcBorders>
              <w:top w:val="single" w:sz="2" w:space="0" w:color="231F20"/>
              <w:left w:val="single" w:sz="2" w:space="0" w:color="343436"/>
              <w:bottom w:val="single" w:sz="2" w:space="0" w:color="231F20"/>
              <w:right w:val="single" w:sz="2" w:space="0" w:color="231F20"/>
            </w:tcBorders>
            <w:shd w:val="clear" w:color="auto" w:fill="9ACC54"/>
          </w:tcPr>
          <w:p w14:paraId="5C21252C" w14:textId="77777777" w:rsidR="00A6209B" w:rsidRDefault="00A6209B" w:rsidP="00A6209B">
            <w:pPr>
              <w:pStyle w:val="TableParagraph"/>
              <w:spacing w:before="316"/>
              <w:ind w:left="414"/>
              <w:rPr>
                <w:rFonts w:ascii="Absara TF Medium" w:eastAsia="Absara TF Medium" w:hAnsi="Absara TF Medium" w:cs="Absara TF Medium"/>
                <w:sz w:val="38"/>
                <w:szCs w:val="38"/>
              </w:rPr>
            </w:pPr>
            <w:r>
              <w:rPr>
                <w:rFonts w:ascii="Absara TF Medium"/>
                <w:color w:val="FFFFFF"/>
                <w:sz w:val="38"/>
              </w:rPr>
              <w:t>MO</w:t>
            </w:r>
          </w:p>
        </w:tc>
        <w:tc>
          <w:tcPr>
            <w:tcW w:w="283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7E9C0344" w14:textId="605DA9EF" w:rsidR="00A6209B" w:rsidRPr="001666D9" w:rsidRDefault="00821AEC" w:rsidP="00A6209B">
            <w:pPr>
              <w:pStyle w:val="TableParagraph"/>
              <w:spacing w:before="187" w:line="250" w:lineRule="exact"/>
              <w:ind w:left="167" w:right="384"/>
              <w:rPr>
                <w:rFonts w:ascii="Arial" w:eastAsia="Avenir Book" w:hAnsi="Arial" w:cs="Arial"/>
              </w:rPr>
            </w:pPr>
            <w:r>
              <w:rPr>
                <w:rFonts w:ascii="Arial" w:hAnsi="Arial" w:cs="Arial"/>
                <w:color w:val="343436"/>
              </w:rPr>
              <w:t>k</w:t>
            </w:r>
            <w:r w:rsidR="00A6209B" w:rsidRPr="001666D9">
              <w:rPr>
                <w:rFonts w:ascii="Arial" w:hAnsi="Arial" w:cs="Arial"/>
                <w:color w:val="343436"/>
              </w:rPr>
              <w:t>lare</w:t>
            </w:r>
            <w:r w:rsidR="00A6209B" w:rsidRPr="001666D9">
              <w:rPr>
                <w:rFonts w:ascii="Arial" w:hAnsi="Arial" w:cs="Arial"/>
                <w:color w:val="343436"/>
                <w:spacing w:val="-20"/>
              </w:rPr>
              <w:t xml:space="preserve"> </w:t>
            </w:r>
            <w:r w:rsidR="00A6209B" w:rsidRPr="001666D9">
              <w:rPr>
                <w:rFonts w:ascii="Arial" w:hAnsi="Arial" w:cs="Arial"/>
                <w:color w:val="343436"/>
                <w:spacing w:val="1"/>
              </w:rPr>
              <w:t>Gemüsesuppe</w:t>
            </w:r>
            <w:r w:rsidR="00A6209B" w:rsidRPr="001666D9">
              <w:rPr>
                <w:rFonts w:ascii="Arial" w:hAnsi="Arial" w:cs="Arial"/>
                <w:color w:val="343436"/>
                <w:spacing w:val="-19"/>
              </w:rPr>
              <w:t xml:space="preserve"> </w:t>
            </w:r>
            <w:r w:rsidR="00A6209B" w:rsidRPr="001666D9">
              <w:rPr>
                <w:rFonts w:ascii="Arial" w:hAnsi="Arial" w:cs="Arial"/>
                <w:color w:val="343436"/>
                <w:spacing w:val="2"/>
              </w:rPr>
              <w:t>mit</w:t>
            </w:r>
            <w:r w:rsidR="00A6209B" w:rsidRPr="001666D9">
              <w:rPr>
                <w:rFonts w:ascii="Arial" w:hAnsi="Arial" w:cs="Arial"/>
                <w:color w:val="343436"/>
                <w:spacing w:val="28"/>
                <w:w w:val="98"/>
              </w:rPr>
              <w:t xml:space="preserve"> </w:t>
            </w:r>
            <w:r w:rsidR="00A6209B" w:rsidRPr="001666D9">
              <w:rPr>
                <w:rFonts w:ascii="Arial" w:hAnsi="Arial" w:cs="Arial"/>
                <w:color w:val="343436"/>
                <w:spacing w:val="1"/>
              </w:rPr>
              <w:t>Buchstaben und</w:t>
            </w:r>
            <w:r w:rsidR="00A6209B" w:rsidRPr="001666D9">
              <w:rPr>
                <w:rFonts w:ascii="Arial" w:hAnsi="Arial" w:cs="Arial"/>
                <w:color w:val="343436"/>
                <w:spacing w:val="-21"/>
              </w:rPr>
              <w:t xml:space="preserve"> </w:t>
            </w:r>
            <w:r w:rsidR="00A6209B" w:rsidRPr="001666D9">
              <w:rPr>
                <w:rFonts w:ascii="Arial" w:hAnsi="Arial" w:cs="Arial"/>
                <w:color w:val="343436"/>
                <w:spacing w:val="1"/>
              </w:rPr>
              <w:t>Karotten</w:t>
            </w:r>
            <w:r w:rsidR="00A6209B" w:rsidRPr="001666D9">
              <w:rPr>
                <w:rFonts w:ascii="Arial" w:hAnsi="Arial" w:cs="Arial"/>
                <w:color w:val="343436"/>
                <w:spacing w:val="-19"/>
              </w:rPr>
              <w:t xml:space="preserve"> </w:t>
            </w:r>
            <w:r w:rsidR="00A6209B" w:rsidRPr="001666D9">
              <w:rPr>
                <w:rFonts w:ascii="Arial" w:hAnsi="Arial" w:cs="Arial"/>
                <w:color w:val="343436"/>
                <w:spacing w:val="2"/>
                <w:sz w:val="16"/>
                <w:szCs w:val="16"/>
              </w:rPr>
              <w:t>A,C,G,L</w:t>
            </w:r>
          </w:p>
        </w:tc>
        <w:tc>
          <w:tcPr>
            <w:tcW w:w="368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42363254" w14:textId="511C57D9" w:rsidR="00A6209B" w:rsidRPr="001666D9" w:rsidRDefault="00821AEC" w:rsidP="00A6209B">
            <w:pPr>
              <w:pStyle w:val="TableParagraph"/>
              <w:spacing w:before="179" w:line="260" w:lineRule="exact"/>
              <w:ind w:left="167" w:right="145"/>
              <w:rPr>
                <w:rFonts w:ascii="Arial" w:eastAsia="Avenir Book" w:hAnsi="Arial" w:cs="Arial"/>
              </w:rPr>
            </w:pPr>
            <w:r>
              <w:rPr>
                <w:rFonts w:ascii="Arial" w:hAnsi="Arial" w:cs="Arial"/>
                <w:color w:val="343436"/>
              </w:rPr>
              <w:t>h</w:t>
            </w:r>
            <w:r w:rsidR="00A6209B" w:rsidRPr="001666D9">
              <w:rPr>
                <w:rFonts w:ascii="Arial" w:hAnsi="Arial" w:cs="Arial"/>
                <w:color w:val="343436"/>
              </w:rPr>
              <w:t>ausgemachte fa</w:t>
            </w:r>
            <w:r w:rsidR="00A6209B">
              <w:rPr>
                <w:rFonts w:ascii="Arial" w:hAnsi="Arial" w:cs="Arial"/>
                <w:color w:val="343436"/>
              </w:rPr>
              <w:t xml:space="preserve">schierte Laibchen </w:t>
            </w:r>
            <w:r w:rsidR="00497276">
              <w:rPr>
                <w:rFonts w:ascii="Arial" w:hAnsi="Arial" w:cs="Arial"/>
                <w:color w:val="343436"/>
              </w:rPr>
              <w:t>(</w:t>
            </w:r>
            <w:r w:rsidR="00A6209B">
              <w:rPr>
                <w:rFonts w:ascii="Arial" w:hAnsi="Arial" w:cs="Arial"/>
                <w:color w:val="343436"/>
              </w:rPr>
              <w:t>Schwein und Rind</w:t>
            </w:r>
            <w:r w:rsidR="00497276">
              <w:rPr>
                <w:rFonts w:ascii="Arial" w:hAnsi="Arial" w:cs="Arial"/>
                <w:color w:val="343436"/>
              </w:rPr>
              <w:t>)</w:t>
            </w:r>
            <w:r w:rsidR="00A6209B">
              <w:rPr>
                <w:rFonts w:ascii="Arial" w:hAnsi="Arial" w:cs="Arial"/>
                <w:color w:val="343436"/>
              </w:rPr>
              <w:t xml:space="preserve"> mit Erbsen und Bratkartoffeln </w:t>
            </w:r>
            <w:r w:rsidR="00A6209B" w:rsidRPr="001666D9">
              <w:rPr>
                <w:rFonts w:ascii="Arial" w:hAnsi="Arial" w:cs="Arial"/>
                <w:color w:val="343436"/>
              </w:rPr>
              <w:t xml:space="preserve"> </w:t>
            </w:r>
            <w:r w:rsidR="00A6209B" w:rsidRPr="001666D9">
              <w:rPr>
                <w:rFonts w:ascii="Arial" w:hAnsi="Arial" w:cs="Arial"/>
                <w:color w:val="343436"/>
                <w:sz w:val="16"/>
                <w:szCs w:val="16"/>
              </w:rPr>
              <w:t>A</w:t>
            </w:r>
            <w:r w:rsidR="00A6209B" w:rsidRPr="001666D9">
              <w:rPr>
                <w:rFonts w:ascii="Arial" w:hAnsi="Arial" w:cs="Arial"/>
                <w:color w:val="343436"/>
                <w:spacing w:val="2"/>
                <w:sz w:val="16"/>
                <w:szCs w:val="16"/>
              </w:rPr>
              <w:t>,C,G,L</w:t>
            </w:r>
          </w:p>
        </w:tc>
        <w:tc>
          <w:tcPr>
            <w:tcW w:w="326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89FDC29" w14:textId="77777777" w:rsidR="00A6209B" w:rsidRDefault="00A6209B" w:rsidP="00A6209B">
            <w:pPr>
              <w:pStyle w:val="TableParagraph"/>
              <w:spacing w:before="7"/>
              <w:rPr>
                <w:rFonts w:ascii="Arial" w:hAnsi="Arial" w:cs="Arial"/>
                <w:color w:val="343436"/>
              </w:rPr>
            </w:pPr>
          </w:p>
          <w:p w14:paraId="3A97E68F" w14:textId="161B7471" w:rsidR="00A6209B" w:rsidRDefault="00A6209B" w:rsidP="00A6209B">
            <w:pPr>
              <w:pStyle w:val="TableParagraph"/>
              <w:spacing w:before="179" w:line="260" w:lineRule="exact"/>
              <w:ind w:left="167" w:right="588"/>
              <w:rPr>
                <w:rFonts w:ascii="Arial" w:hAnsi="Arial" w:cs="Arial"/>
                <w:color w:val="343436"/>
                <w:spacing w:val="1"/>
              </w:rPr>
            </w:pPr>
            <w:r>
              <w:rPr>
                <w:rFonts w:ascii="Arial" w:hAnsi="Arial" w:cs="Arial"/>
                <w:color w:val="343436"/>
              </w:rPr>
              <w:t>Krautfleckerl</w:t>
            </w:r>
            <w:r w:rsidR="00821AEC">
              <w:rPr>
                <w:rFonts w:ascii="Arial" w:hAnsi="Arial" w:cs="Arial"/>
                <w:color w:val="343436"/>
              </w:rPr>
              <w:t>n</w:t>
            </w:r>
            <w:r>
              <w:rPr>
                <w:rFonts w:ascii="Arial" w:hAnsi="Arial" w:cs="Arial"/>
                <w:color w:val="343436"/>
              </w:rPr>
              <w:t xml:space="preserve"> </w:t>
            </w:r>
            <w:r w:rsidRPr="00C22612">
              <w:rPr>
                <w:rFonts w:ascii="Arial" w:hAnsi="Arial" w:cs="Arial"/>
                <w:color w:val="343436"/>
                <w:sz w:val="16"/>
                <w:szCs w:val="16"/>
              </w:rPr>
              <w:t>A,C</w:t>
            </w:r>
          </w:p>
        </w:tc>
        <w:tc>
          <w:tcPr>
            <w:tcW w:w="241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34358646" w14:textId="0EE9B864" w:rsidR="00A6209B" w:rsidRPr="001666D9" w:rsidRDefault="00821AEC" w:rsidP="00A6209B">
            <w:pPr>
              <w:pStyle w:val="TableParagraph"/>
              <w:spacing w:line="260" w:lineRule="exact"/>
              <w:ind w:left="167" w:right="135"/>
              <w:rPr>
                <w:rFonts w:ascii="Arial" w:eastAsia="Avenir Book" w:hAnsi="Arial" w:cs="Arial"/>
              </w:rPr>
            </w:pPr>
            <w:r>
              <w:rPr>
                <w:rFonts w:ascii="Arial" w:hAnsi="Arial" w:cs="Arial"/>
                <w:color w:val="343436"/>
                <w:spacing w:val="1"/>
              </w:rPr>
              <w:t>Kartoffelsalat</w:t>
            </w:r>
            <w:r w:rsidR="00A6209B" w:rsidRPr="001666D9">
              <w:rPr>
                <w:rFonts w:ascii="Arial" w:hAnsi="Arial" w:cs="Arial"/>
                <w:color w:val="343436"/>
                <w:spacing w:val="1"/>
              </w:rPr>
              <w:t>,</w:t>
            </w:r>
            <w:r w:rsidR="00A6209B" w:rsidRPr="001666D9">
              <w:rPr>
                <w:rFonts w:ascii="Arial" w:hAnsi="Arial" w:cs="Arial"/>
                <w:color w:val="343436"/>
                <w:spacing w:val="-23"/>
              </w:rPr>
              <w:t xml:space="preserve"> </w:t>
            </w:r>
            <w:r w:rsidR="00A6209B">
              <w:rPr>
                <w:rFonts w:ascii="Arial" w:hAnsi="Arial" w:cs="Arial"/>
                <w:color w:val="343436"/>
                <w:spacing w:val="1"/>
              </w:rPr>
              <w:t>r</w:t>
            </w:r>
            <w:r w:rsidR="00A6209B" w:rsidRPr="001666D9">
              <w:rPr>
                <w:rFonts w:ascii="Arial" w:hAnsi="Arial" w:cs="Arial"/>
                <w:color w:val="343436"/>
                <w:spacing w:val="1"/>
              </w:rPr>
              <w:t>ote</w:t>
            </w:r>
            <w:r w:rsidR="00AA1FC6">
              <w:rPr>
                <w:rFonts w:ascii="Arial" w:hAnsi="Arial" w:cs="Arial"/>
                <w:color w:val="343436"/>
                <w:spacing w:val="-23"/>
              </w:rPr>
              <w:t xml:space="preserve">r </w:t>
            </w:r>
            <w:r w:rsidR="00A6209B" w:rsidRPr="001666D9">
              <w:rPr>
                <w:rFonts w:ascii="Arial" w:hAnsi="Arial" w:cs="Arial"/>
                <w:color w:val="343436"/>
                <w:spacing w:val="2"/>
              </w:rPr>
              <w:t>Rübensalat,</w:t>
            </w:r>
            <w:r w:rsidR="00A6209B" w:rsidRPr="001666D9">
              <w:rPr>
                <w:rFonts w:ascii="Arial" w:hAnsi="Arial" w:cs="Arial"/>
                <w:color w:val="343436"/>
                <w:spacing w:val="29"/>
                <w:w w:val="98"/>
              </w:rPr>
              <w:t xml:space="preserve"> </w:t>
            </w:r>
            <w:r w:rsidR="00A6209B">
              <w:rPr>
                <w:rFonts w:ascii="Arial" w:hAnsi="Arial" w:cs="Arial"/>
                <w:color w:val="343436"/>
                <w:spacing w:val="1"/>
              </w:rPr>
              <w:t>g</w:t>
            </w:r>
            <w:r w:rsidR="00A6209B" w:rsidRPr="001666D9">
              <w:rPr>
                <w:rFonts w:ascii="Arial" w:hAnsi="Arial" w:cs="Arial"/>
                <w:color w:val="343436"/>
                <w:spacing w:val="1"/>
              </w:rPr>
              <w:t>rüner</w:t>
            </w:r>
            <w:r w:rsidR="00A6209B" w:rsidRPr="001666D9">
              <w:rPr>
                <w:rFonts w:ascii="Arial" w:hAnsi="Arial" w:cs="Arial"/>
                <w:color w:val="343436"/>
                <w:spacing w:val="-21"/>
              </w:rPr>
              <w:t xml:space="preserve"> </w:t>
            </w:r>
            <w:r w:rsidR="00A6209B" w:rsidRPr="001666D9">
              <w:rPr>
                <w:rFonts w:ascii="Arial" w:hAnsi="Arial" w:cs="Arial"/>
                <w:color w:val="343436"/>
                <w:spacing w:val="2"/>
              </w:rPr>
              <w:t>Salat</w:t>
            </w:r>
          </w:p>
        </w:tc>
        <w:tc>
          <w:tcPr>
            <w:tcW w:w="212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343436"/>
            </w:tcBorders>
          </w:tcPr>
          <w:p w14:paraId="046D0965" w14:textId="544AF25A" w:rsidR="00A6209B" w:rsidRPr="00125763" w:rsidRDefault="00A12AF3" w:rsidP="00A6209B">
            <w:pPr>
              <w:pStyle w:val="TableParagraph"/>
              <w:spacing w:before="167"/>
              <w:ind w:left="167"/>
              <w:rPr>
                <w:rFonts w:ascii="Arial" w:eastAsia="Avenir Book" w:hAnsi="Arial" w:cs="Arial"/>
              </w:rPr>
            </w:pPr>
            <w:r>
              <w:rPr>
                <w:rFonts w:ascii="Arial" w:eastAsia="Avenir Book" w:hAnsi="Arial" w:cs="Arial"/>
              </w:rPr>
              <w:t>s</w:t>
            </w:r>
            <w:r w:rsidR="00A6209B">
              <w:rPr>
                <w:rFonts w:ascii="Arial" w:eastAsia="Avenir Book" w:hAnsi="Arial" w:cs="Arial"/>
              </w:rPr>
              <w:t xml:space="preserve">teirischer Apfel </w:t>
            </w:r>
          </w:p>
        </w:tc>
      </w:tr>
      <w:tr w:rsidR="00A6209B" w14:paraId="1EFFABB4" w14:textId="77777777" w:rsidTr="00AA1FC6">
        <w:trPr>
          <w:trHeight w:hRule="exact" w:val="1157"/>
        </w:trPr>
        <w:tc>
          <w:tcPr>
            <w:tcW w:w="1157" w:type="dxa"/>
            <w:tcBorders>
              <w:top w:val="single" w:sz="2" w:space="0" w:color="231F20"/>
              <w:left w:val="single" w:sz="2" w:space="0" w:color="343436"/>
              <w:bottom w:val="single" w:sz="2" w:space="0" w:color="231F20"/>
              <w:right w:val="single" w:sz="2" w:space="0" w:color="231F20"/>
            </w:tcBorders>
            <w:shd w:val="clear" w:color="auto" w:fill="6F8F3B"/>
          </w:tcPr>
          <w:p w14:paraId="44ED6109" w14:textId="77777777" w:rsidR="00A6209B" w:rsidRDefault="00A6209B" w:rsidP="00A6209B">
            <w:pPr>
              <w:pStyle w:val="TableParagraph"/>
              <w:spacing w:before="3"/>
              <w:rPr>
                <w:rFonts w:ascii="AbsaraSans-Medium" w:eastAsia="AbsaraSans-Medium" w:hAnsi="AbsaraSans-Medium" w:cs="AbsaraSans-Medium"/>
                <w:sz w:val="31"/>
                <w:szCs w:val="31"/>
              </w:rPr>
            </w:pPr>
          </w:p>
          <w:p w14:paraId="61B07919" w14:textId="77777777" w:rsidR="00A6209B" w:rsidRDefault="00A6209B" w:rsidP="00A6209B">
            <w:pPr>
              <w:pStyle w:val="TableParagraph"/>
              <w:jc w:val="center"/>
              <w:rPr>
                <w:rFonts w:ascii="Absara TF Medium" w:eastAsia="Absara TF Medium" w:hAnsi="Absara TF Medium" w:cs="Absara TF Medium"/>
                <w:sz w:val="38"/>
                <w:szCs w:val="38"/>
              </w:rPr>
            </w:pPr>
            <w:r>
              <w:rPr>
                <w:rFonts w:ascii="Absara TF Medium"/>
                <w:color w:val="FFFFFF"/>
                <w:sz w:val="38"/>
              </w:rPr>
              <w:t>DI</w:t>
            </w:r>
          </w:p>
        </w:tc>
        <w:tc>
          <w:tcPr>
            <w:tcW w:w="283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E2E3E4"/>
          </w:tcPr>
          <w:p w14:paraId="4A22A453" w14:textId="1490966D" w:rsidR="00A6209B" w:rsidRPr="001666D9" w:rsidRDefault="00A6209B" w:rsidP="00A6209B">
            <w:pPr>
              <w:pStyle w:val="TableParagraph"/>
              <w:spacing w:before="187" w:line="250" w:lineRule="exact"/>
              <w:ind w:left="167" w:right="512"/>
              <w:rPr>
                <w:rFonts w:ascii="Arial" w:eastAsia="Avenir Book" w:hAnsi="Arial" w:cs="Arial"/>
              </w:rPr>
            </w:pPr>
            <w:r>
              <w:rPr>
                <w:rFonts w:ascii="Arial" w:hAnsi="Arial" w:cs="Arial"/>
                <w:color w:val="231F20"/>
              </w:rPr>
              <w:t xml:space="preserve">Tomatencremesuppe </w:t>
            </w:r>
            <w:r>
              <w:rPr>
                <w:rFonts w:ascii="Arial" w:hAnsi="Arial" w:cs="Arial"/>
                <w:color w:val="231F20"/>
                <w:spacing w:val="2"/>
                <w:sz w:val="16"/>
                <w:szCs w:val="16"/>
              </w:rPr>
              <w:t>A,</w:t>
            </w:r>
            <w:r w:rsidRPr="001666D9">
              <w:rPr>
                <w:rFonts w:ascii="Arial" w:hAnsi="Arial" w:cs="Arial"/>
                <w:color w:val="231F20"/>
                <w:spacing w:val="2"/>
                <w:sz w:val="16"/>
                <w:szCs w:val="16"/>
              </w:rPr>
              <w:t>G,L</w:t>
            </w:r>
            <w:r>
              <w:rPr>
                <w:rFonts w:ascii="Arial" w:hAnsi="Arial" w:cs="Arial"/>
                <w:color w:val="343436"/>
                <w:spacing w:val="1"/>
              </w:rPr>
              <w:t xml:space="preserve"> </w:t>
            </w:r>
          </w:p>
        </w:tc>
        <w:tc>
          <w:tcPr>
            <w:tcW w:w="368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E2E3E4"/>
          </w:tcPr>
          <w:p w14:paraId="15ED41C6" w14:textId="06F60017" w:rsidR="00A6209B" w:rsidRDefault="00AA1FC6" w:rsidP="00A6209B">
            <w:pPr>
              <w:pStyle w:val="TableParagraph"/>
              <w:spacing w:before="187" w:line="250" w:lineRule="exact"/>
              <w:ind w:left="167" w:right="750"/>
              <w:rPr>
                <w:rFonts w:ascii="Arial" w:hAnsi="Arial" w:cs="Arial"/>
                <w:color w:val="343436"/>
              </w:rPr>
            </w:pPr>
            <w:r>
              <w:rPr>
                <w:rFonts w:ascii="Arial" w:hAnsi="Arial" w:cs="Arial"/>
                <w:b/>
                <w:color w:val="343436"/>
              </w:rPr>
              <w:t>Allerlei vom Grill</w:t>
            </w:r>
            <w:r w:rsidR="00A6209B">
              <w:rPr>
                <w:rFonts w:ascii="Arial" w:hAnsi="Arial" w:cs="Arial"/>
                <w:b/>
                <w:color w:val="343436"/>
              </w:rPr>
              <w:t xml:space="preserve">  </w:t>
            </w:r>
            <w:r w:rsidR="00A6209B">
              <w:rPr>
                <w:rFonts w:ascii="Arial" w:hAnsi="Arial" w:cs="Arial"/>
                <w:b/>
                <w:color w:val="343436"/>
                <w:sz w:val="16"/>
                <w:szCs w:val="16"/>
              </w:rPr>
              <w:t>A,L,M</w:t>
            </w:r>
            <w:r w:rsidR="00A6209B" w:rsidRPr="001666D9">
              <w:rPr>
                <w:rFonts w:ascii="Arial" w:hAnsi="Arial" w:cs="Arial"/>
                <w:color w:val="343436"/>
              </w:rPr>
              <w:t xml:space="preserve"> </w:t>
            </w:r>
          </w:p>
          <w:p w14:paraId="4A0103E6" w14:textId="142FFFD7" w:rsidR="00A6209B" w:rsidRPr="001666D9" w:rsidRDefault="00AA1FC6" w:rsidP="00A6209B">
            <w:pPr>
              <w:pStyle w:val="TableParagraph"/>
              <w:spacing w:before="187" w:line="250" w:lineRule="exact"/>
              <w:ind w:left="167" w:right="145"/>
              <w:rPr>
                <w:rFonts w:ascii="Arial" w:hAnsi="Arial" w:cs="Arial"/>
                <w:color w:val="343436"/>
                <w:sz w:val="16"/>
                <w:szCs w:val="16"/>
              </w:rPr>
            </w:pPr>
            <w:r>
              <w:rPr>
                <w:rFonts w:ascii="Arial" w:hAnsi="Arial" w:cs="Arial"/>
                <w:color w:val="343436"/>
              </w:rPr>
              <w:t>Ripperl, Hühnerflügerl, Sandwich,</w:t>
            </w:r>
            <w:r w:rsidR="00A6209B" w:rsidRPr="001666D9">
              <w:rPr>
                <w:rFonts w:ascii="Arial" w:hAnsi="Arial" w:cs="Arial"/>
                <w:color w:val="343436"/>
              </w:rPr>
              <w:t xml:space="preserve"> Maiskolben, </w:t>
            </w:r>
            <w:r>
              <w:rPr>
                <w:rFonts w:ascii="Arial" w:hAnsi="Arial" w:cs="Arial"/>
                <w:color w:val="343436"/>
              </w:rPr>
              <w:t>Kartoffelecken,</w:t>
            </w:r>
            <w:r w:rsidR="00A6209B" w:rsidRPr="001666D9">
              <w:rPr>
                <w:rFonts w:ascii="Arial" w:hAnsi="Arial" w:cs="Arial"/>
                <w:color w:val="343436"/>
              </w:rPr>
              <w:t xml:space="preserve"> Dips</w:t>
            </w:r>
            <w:r w:rsidR="00A6209B">
              <w:rPr>
                <w:rFonts w:ascii="Arial" w:hAnsi="Arial" w:cs="Arial"/>
                <w:color w:val="343436"/>
              </w:rPr>
              <w:t xml:space="preserve"> </w:t>
            </w:r>
          </w:p>
          <w:p w14:paraId="23FF6686" w14:textId="77777777" w:rsidR="00A6209B" w:rsidRDefault="00A6209B" w:rsidP="00A6209B">
            <w:pPr>
              <w:pStyle w:val="TableParagraph"/>
              <w:spacing w:before="187" w:line="250" w:lineRule="exact"/>
              <w:ind w:left="167" w:right="750"/>
              <w:rPr>
                <w:rFonts w:ascii="Arial" w:hAnsi="Arial" w:cs="Arial"/>
                <w:b/>
                <w:color w:val="343436"/>
                <w:sz w:val="16"/>
                <w:szCs w:val="16"/>
              </w:rPr>
            </w:pPr>
          </w:p>
          <w:p w14:paraId="2E06E1BD" w14:textId="09E79FE1" w:rsidR="00A6209B" w:rsidRPr="001666D9" w:rsidRDefault="00A6209B" w:rsidP="00A6209B">
            <w:pPr>
              <w:pStyle w:val="TableParagraph"/>
              <w:tabs>
                <w:tab w:val="left" w:pos="1245"/>
                <w:tab w:val="left" w:pos="1472"/>
              </w:tabs>
              <w:spacing w:before="187" w:line="250" w:lineRule="exact"/>
              <w:ind w:left="167" w:right="472"/>
              <w:rPr>
                <w:rFonts w:ascii="Arial" w:eastAsia="Avenir Book" w:hAnsi="Arial" w:cs="Arial"/>
              </w:rPr>
            </w:pPr>
          </w:p>
        </w:tc>
        <w:tc>
          <w:tcPr>
            <w:tcW w:w="326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E2E3E4"/>
          </w:tcPr>
          <w:p w14:paraId="3C1B8060" w14:textId="77777777" w:rsidR="00A6209B" w:rsidRDefault="00A6209B" w:rsidP="00A6209B">
            <w:pPr>
              <w:pStyle w:val="TableParagraph"/>
              <w:ind w:left="167"/>
              <w:rPr>
                <w:rFonts w:ascii="Arial" w:hAnsi="Arial" w:cs="Arial"/>
                <w:color w:val="343436"/>
              </w:rPr>
            </w:pPr>
          </w:p>
          <w:p w14:paraId="3950654D" w14:textId="0A9580AC" w:rsidR="00A6209B" w:rsidRDefault="00821AEC" w:rsidP="00A6209B">
            <w:pPr>
              <w:pStyle w:val="TableParagraph"/>
              <w:spacing w:before="167"/>
              <w:ind w:left="167"/>
              <w:rPr>
                <w:rFonts w:ascii="Arial" w:hAnsi="Arial" w:cs="Arial"/>
                <w:color w:val="343436"/>
                <w:spacing w:val="1"/>
              </w:rPr>
            </w:pPr>
            <w:r>
              <w:rPr>
                <w:rFonts w:ascii="Arial" w:hAnsi="Arial" w:cs="Arial"/>
                <w:color w:val="343436"/>
              </w:rPr>
              <w:t>g</w:t>
            </w:r>
            <w:r w:rsidR="00A6209B">
              <w:rPr>
                <w:rFonts w:ascii="Arial" w:hAnsi="Arial" w:cs="Arial"/>
                <w:color w:val="343436"/>
              </w:rPr>
              <w:t xml:space="preserve">ebratener Reis mit Paprikaragout </w:t>
            </w:r>
          </w:p>
        </w:tc>
        <w:tc>
          <w:tcPr>
            <w:tcW w:w="241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E2E3E4"/>
          </w:tcPr>
          <w:p w14:paraId="590EE47A" w14:textId="191DCC10" w:rsidR="00A6209B" w:rsidRPr="001666D9" w:rsidRDefault="00A6209B" w:rsidP="00A6209B">
            <w:pPr>
              <w:pStyle w:val="TableParagraph"/>
              <w:spacing w:before="240"/>
              <w:ind w:left="167"/>
              <w:rPr>
                <w:rFonts w:ascii="Arial" w:eastAsia="Avenir Book" w:hAnsi="Arial" w:cs="Arial"/>
              </w:rPr>
            </w:pPr>
            <w:r>
              <w:rPr>
                <w:rFonts w:ascii="Arial" w:hAnsi="Arial" w:cs="Arial"/>
                <w:color w:val="343436"/>
              </w:rPr>
              <w:t>Indianer Bohnen</w:t>
            </w:r>
            <w:r w:rsidR="00AA1FC6">
              <w:rPr>
                <w:rFonts w:ascii="Arial" w:hAnsi="Arial" w:cs="Arial"/>
                <w:color w:val="343436"/>
              </w:rPr>
              <w:t xml:space="preserve">-Salat, </w:t>
            </w:r>
            <w:r w:rsidR="00821AEC">
              <w:rPr>
                <w:rFonts w:ascii="Arial" w:hAnsi="Arial" w:cs="Arial"/>
                <w:color w:val="343436"/>
              </w:rPr>
              <w:t>Krautsalat</w:t>
            </w:r>
            <w:r w:rsidRPr="001666D9">
              <w:rPr>
                <w:rFonts w:ascii="Arial" w:hAnsi="Arial" w:cs="Arial"/>
                <w:color w:val="343436"/>
              </w:rPr>
              <w:t xml:space="preserve">, </w:t>
            </w:r>
            <w:r>
              <w:rPr>
                <w:rFonts w:ascii="Arial" w:hAnsi="Arial" w:cs="Arial"/>
                <w:color w:val="343436"/>
              </w:rPr>
              <w:t>g</w:t>
            </w:r>
            <w:r w:rsidRPr="001666D9">
              <w:rPr>
                <w:rFonts w:ascii="Arial" w:hAnsi="Arial" w:cs="Arial"/>
                <w:color w:val="343436"/>
              </w:rPr>
              <w:t>rüner Salat</w:t>
            </w:r>
          </w:p>
        </w:tc>
        <w:tc>
          <w:tcPr>
            <w:tcW w:w="212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343436"/>
            </w:tcBorders>
            <w:shd w:val="clear" w:color="auto" w:fill="E2E3E4"/>
          </w:tcPr>
          <w:p w14:paraId="2B600DD7" w14:textId="45A1D3D5" w:rsidR="00A6209B" w:rsidRPr="001666D9" w:rsidRDefault="00A6209B" w:rsidP="00A6209B">
            <w:pPr>
              <w:pStyle w:val="TableParagraph"/>
              <w:spacing w:before="167"/>
              <w:ind w:left="167"/>
              <w:rPr>
                <w:rFonts w:ascii="Arial" w:eastAsia="Avenir Book" w:hAnsi="Arial" w:cs="Arial"/>
              </w:rPr>
            </w:pPr>
            <w:r>
              <w:rPr>
                <w:rFonts w:ascii="Arial" w:eastAsia="Avenir Book" w:hAnsi="Arial" w:cs="Arial"/>
              </w:rPr>
              <w:t xml:space="preserve">Philadelphia Erdbeercreme </w:t>
            </w:r>
            <w:r w:rsidRPr="0006240D">
              <w:rPr>
                <w:rFonts w:ascii="Arial" w:eastAsia="Avenir Book" w:hAnsi="Arial" w:cs="Arial"/>
                <w:sz w:val="16"/>
                <w:szCs w:val="16"/>
              </w:rPr>
              <w:t>G</w:t>
            </w:r>
          </w:p>
        </w:tc>
      </w:tr>
      <w:tr w:rsidR="00A6209B" w14:paraId="6CF544EC" w14:textId="77777777" w:rsidTr="00AA1FC6">
        <w:trPr>
          <w:trHeight w:hRule="exact" w:val="1147"/>
        </w:trPr>
        <w:tc>
          <w:tcPr>
            <w:tcW w:w="1157" w:type="dxa"/>
            <w:tcBorders>
              <w:top w:val="single" w:sz="2" w:space="0" w:color="231F20"/>
              <w:left w:val="single" w:sz="2" w:space="0" w:color="343436"/>
              <w:bottom w:val="single" w:sz="2" w:space="0" w:color="231F20"/>
              <w:right w:val="single" w:sz="2" w:space="0" w:color="231F20"/>
            </w:tcBorders>
            <w:shd w:val="clear" w:color="auto" w:fill="9ACC54"/>
          </w:tcPr>
          <w:p w14:paraId="516ACD84" w14:textId="77777777" w:rsidR="00A6209B" w:rsidRDefault="00A6209B" w:rsidP="00A6209B">
            <w:pPr>
              <w:pStyle w:val="TableParagraph"/>
              <w:spacing w:before="4"/>
              <w:rPr>
                <w:rFonts w:ascii="AbsaraSans-Medium" w:eastAsia="AbsaraSans-Medium" w:hAnsi="AbsaraSans-Medium" w:cs="AbsaraSans-Medium"/>
                <w:sz w:val="33"/>
                <w:szCs w:val="33"/>
              </w:rPr>
            </w:pPr>
          </w:p>
          <w:p w14:paraId="095B127B" w14:textId="77777777" w:rsidR="00A6209B" w:rsidRDefault="00A6209B" w:rsidP="00A6209B">
            <w:pPr>
              <w:pStyle w:val="TableParagraph"/>
              <w:ind w:left="489"/>
              <w:rPr>
                <w:rFonts w:ascii="Absara TF Medium" w:eastAsia="Absara TF Medium" w:hAnsi="Absara TF Medium" w:cs="Absara TF Medium"/>
                <w:sz w:val="38"/>
                <w:szCs w:val="38"/>
              </w:rPr>
            </w:pPr>
            <w:r>
              <w:rPr>
                <w:rFonts w:ascii="Absara TF Medium"/>
                <w:color w:val="FFFFFF"/>
                <w:sz w:val="38"/>
              </w:rPr>
              <w:t>MI</w:t>
            </w:r>
          </w:p>
        </w:tc>
        <w:tc>
          <w:tcPr>
            <w:tcW w:w="283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05E09DC7" w14:textId="205B0503" w:rsidR="00A6209B" w:rsidRPr="001666D9" w:rsidRDefault="00821AEC" w:rsidP="00A6209B">
            <w:pPr>
              <w:pStyle w:val="TableParagraph"/>
              <w:spacing w:before="179" w:line="260" w:lineRule="exact"/>
              <w:ind w:left="167" w:right="588"/>
              <w:rPr>
                <w:rFonts w:ascii="Arial" w:eastAsia="Avenir Book" w:hAnsi="Arial" w:cs="Arial"/>
              </w:rPr>
            </w:pPr>
            <w:r>
              <w:rPr>
                <w:rFonts w:ascii="Arial" w:hAnsi="Arial" w:cs="Arial"/>
                <w:color w:val="343436"/>
                <w:spacing w:val="1"/>
              </w:rPr>
              <w:t>k</w:t>
            </w:r>
            <w:r w:rsidR="00A6209B">
              <w:rPr>
                <w:rFonts w:ascii="Arial" w:hAnsi="Arial" w:cs="Arial"/>
                <w:color w:val="343436"/>
                <w:spacing w:val="1"/>
              </w:rPr>
              <w:t xml:space="preserve">lare Suppe mit Backerbsen und Karotte </w:t>
            </w:r>
            <w:r w:rsidR="00A6209B" w:rsidRPr="001666D9">
              <w:rPr>
                <w:rFonts w:ascii="Arial" w:hAnsi="Arial" w:cs="Arial"/>
                <w:color w:val="343436"/>
                <w:spacing w:val="13"/>
              </w:rPr>
              <w:t xml:space="preserve"> </w:t>
            </w:r>
            <w:r w:rsidR="00A6209B" w:rsidRPr="001666D9">
              <w:rPr>
                <w:rFonts w:ascii="Arial" w:hAnsi="Arial" w:cs="Arial"/>
                <w:color w:val="343436"/>
                <w:spacing w:val="2"/>
                <w:sz w:val="16"/>
                <w:szCs w:val="16"/>
              </w:rPr>
              <w:t>A,G,L</w:t>
            </w:r>
          </w:p>
        </w:tc>
        <w:tc>
          <w:tcPr>
            <w:tcW w:w="368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5D1D930E" w14:textId="08845882" w:rsidR="00A6209B" w:rsidRPr="001666D9" w:rsidRDefault="00A6209B" w:rsidP="00A6209B">
            <w:pPr>
              <w:pStyle w:val="TableParagraph"/>
              <w:spacing w:before="187" w:line="250" w:lineRule="exact"/>
              <w:ind w:left="167" w:right="46"/>
              <w:rPr>
                <w:rFonts w:ascii="Arial" w:eastAsia="Avenir Book" w:hAnsi="Arial" w:cs="Arial"/>
              </w:rPr>
            </w:pPr>
            <w:r w:rsidRPr="001666D9">
              <w:rPr>
                <w:rFonts w:ascii="Arial" w:hAnsi="Arial" w:cs="Arial"/>
                <w:color w:val="343436"/>
              </w:rPr>
              <w:t>Fischst</w:t>
            </w:r>
            <w:r>
              <w:rPr>
                <w:rFonts w:ascii="Arial" w:hAnsi="Arial" w:cs="Arial"/>
                <w:color w:val="343436"/>
              </w:rPr>
              <w:t xml:space="preserve">äbchen vom Seelachsfilet (MSC), gebackener Zucchini  Kartoffelpüree </w:t>
            </w:r>
            <w:r w:rsidRPr="001666D9">
              <w:rPr>
                <w:rFonts w:ascii="Arial" w:hAnsi="Arial" w:cs="Arial"/>
                <w:color w:val="343436"/>
                <w:w w:val="95"/>
              </w:rPr>
              <w:tab/>
            </w:r>
            <w:r w:rsidRPr="001666D9">
              <w:rPr>
                <w:rFonts w:ascii="Arial" w:hAnsi="Arial" w:cs="Arial"/>
                <w:color w:val="343436"/>
                <w:spacing w:val="2"/>
                <w:sz w:val="16"/>
                <w:szCs w:val="16"/>
              </w:rPr>
              <w:t>A,</w:t>
            </w:r>
            <w:r>
              <w:rPr>
                <w:rFonts w:ascii="Arial" w:hAnsi="Arial" w:cs="Arial"/>
                <w:color w:val="343436"/>
                <w:spacing w:val="2"/>
                <w:sz w:val="16"/>
                <w:szCs w:val="16"/>
              </w:rPr>
              <w:t>C,</w:t>
            </w:r>
            <w:r w:rsidRPr="001666D9">
              <w:rPr>
                <w:rFonts w:ascii="Arial" w:hAnsi="Arial" w:cs="Arial"/>
                <w:color w:val="343436"/>
                <w:spacing w:val="2"/>
                <w:sz w:val="16"/>
                <w:szCs w:val="16"/>
              </w:rPr>
              <w:t>D,G</w:t>
            </w:r>
            <w:r w:rsidRPr="001666D9">
              <w:rPr>
                <w:rFonts w:ascii="Arial" w:hAnsi="Arial" w:cs="Arial"/>
                <w:b/>
                <w:color w:val="343436"/>
              </w:rPr>
              <w:t xml:space="preserve"> </w:t>
            </w:r>
          </w:p>
        </w:tc>
        <w:tc>
          <w:tcPr>
            <w:tcW w:w="326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1BA0BA57" w14:textId="5EA75F36" w:rsidR="00A6209B" w:rsidRDefault="00821AEC" w:rsidP="00A6209B">
            <w:pPr>
              <w:pStyle w:val="TableParagraph"/>
              <w:spacing w:before="187" w:line="250" w:lineRule="exact"/>
              <w:ind w:left="143" w:right="301"/>
              <w:rPr>
                <w:rFonts w:ascii="Arial" w:hAnsi="Arial" w:cs="Arial"/>
                <w:color w:val="343436"/>
              </w:rPr>
            </w:pPr>
            <w:r>
              <w:rPr>
                <w:rFonts w:ascii="Arial" w:hAnsi="Arial" w:cs="Arial"/>
                <w:color w:val="343436"/>
              </w:rPr>
              <w:t>gebackene</w:t>
            </w:r>
            <w:r w:rsidR="00A6209B">
              <w:rPr>
                <w:rFonts w:ascii="Arial" w:hAnsi="Arial" w:cs="Arial"/>
                <w:color w:val="343436"/>
              </w:rPr>
              <w:t xml:space="preserve"> Zucchini mit Kartoffeln  </w:t>
            </w:r>
            <w:r w:rsidR="00A6209B" w:rsidRPr="00E2651A">
              <w:rPr>
                <w:rFonts w:ascii="Arial" w:hAnsi="Arial" w:cs="Arial"/>
                <w:color w:val="343436"/>
                <w:sz w:val="16"/>
                <w:szCs w:val="16"/>
              </w:rPr>
              <w:t>A,C</w:t>
            </w:r>
          </w:p>
        </w:tc>
        <w:tc>
          <w:tcPr>
            <w:tcW w:w="241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</w:tcPr>
          <w:p w14:paraId="529F7978" w14:textId="361B8884" w:rsidR="00A6209B" w:rsidRPr="001666D9" w:rsidRDefault="00821AEC" w:rsidP="00A6209B">
            <w:pPr>
              <w:pStyle w:val="TableParagraph"/>
              <w:spacing w:before="187" w:line="250" w:lineRule="exact"/>
              <w:ind w:left="167" w:right="301"/>
              <w:rPr>
                <w:rFonts w:ascii="Arial" w:eastAsia="Avenir Book" w:hAnsi="Arial" w:cs="Arial"/>
              </w:rPr>
            </w:pPr>
            <w:r>
              <w:rPr>
                <w:rFonts w:ascii="Arial" w:hAnsi="Arial" w:cs="Arial"/>
                <w:color w:val="343436"/>
                <w:spacing w:val="1"/>
              </w:rPr>
              <w:t>Gurkensalat</w:t>
            </w:r>
            <w:r w:rsidR="00A6209B" w:rsidRPr="001666D9">
              <w:rPr>
                <w:rFonts w:ascii="Arial" w:hAnsi="Arial" w:cs="Arial"/>
                <w:color w:val="343436"/>
                <w:spacing w:val="1"/>
              </w:rPr>
              <w:t>,</w:t>
            </w:r>
            <w:r w:rsidR="00A6209B" w:rsidRPr="001666D9">
              <w:rPr>
                <w:rFonts w:ascii="Arial" w:hAnsi="Arial" w:cs="Arial"/>
                <w:color w:val="343436"/>
                <w:spacing w:val="-14"/>
              </w:rPr>
              <w:t xml:space="preserve"> </w:t>
            </w:r>
            <w:r>
              <w:rPr>
                <w:rFonts w:ascii="Arial" w:hAnsi="Arial" w:cs="Arial"/>
                <w:color w:val="343436"/>
                <w:spacing w:val="-14"/>
              </w:rPr>
              <w:t>Tomatensalat</w:t>
            </w:r>
            <w:r w:rsidR="00A6209B" w:rsidRPr="001666D9">
              <w:rPr>
                <w:rFonts w:ascii="Arial" w:hAnsi="Arial" w:cs="Arial"/>
                <w:color w:val="343436"/>
                <w:spacing w:val="1"/>
              </w:rPr>
              <w:t>,</w:t>
            </w:r>
            <w:r w:rsidR="00A6209B" w:rsidRPr="001666D9">
              <w:rPr>
                <w:rFonts w:ascii="Arial" w:hAnsi="Arial" w:cs="Arial"/>
                <w:color w:val="343436"/>
                <w:spacing w:val="-14"/>
              </w:rPr>
              <w:t xml:space="preserve"> </w:t>
            </w:r>
            <w:r w:rsidR="00A6209B">
              <w:rPr>
                <w:rFonts w:ascii="Arial" w:hAnsi="Arial" w:cs="Arial"/>
                <w:color w:val="343436"/>
                <w:spacing w:val="-14"/>
              </w:rPr>
              <w:t>g</w:t>
            </w:r>
            <w:r w:rsidR="00A6209B" w:rsidRPr="001666D9">
              <w:rPr>
                <w:rFonts w:ascii="Arial" w:hAnsi="Arial" w:cs="Arial"/>
                <w:color w:val="343436"/>
                <w:spacing w:val="1"/>
              </w:rPr>
              <w:t>rüner</w:t>
            </w:r>
            <w:r w:rsidR="00A6209B" w:rsidRPr="001666D9">
              <w:rPr>
                <w:rFonts w:ascii="Arial" w:hAnsi="Arial" w:cs="Arial"/>
                <w:color w:val="343436"/>
                <w:spacing w:val="-14"/>
              </w:rPr>
              <w:t xml:space="preserve"> </w:t>
            </w:r>
            <w:r w:rsidR="00A6209B" w:rsidRPr="001666D9">
              <w:rPr>
                <w:rFonts w:ascii="Arial" w:hAnsi="Arial" w:cs="Arial"/>
                <w:color w:val="343436"/>
                <w:spacing w:val="2"/>
              </w:rPr>
              <w:t>Salat</w:t>
            </w:r>
            <w:r w:rsidR="00A6209B">
              <w:rPr>
                <w:rFonts w:ascii="Arial" w:hAnsi="Arial" w:cs="Arial"/>
                <w:color w:val="343436"/>
              </w:rPr>
              <w:t xml:space="preserve"> </w:t>
            </w:r>
          </w:p>
        </w:tc>
        <w:tc>
          <w:tcPr>
            <w:tcW w:w="212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343436"/>
            </w:tcBorders>
          </w:tcPr>
          <w:p w14:paraId="4B03D453" w14:textId="7347B193" w:rsidR="00A6209B" w:rsidRPr="001666D9" w:rsidRDefault="00A6209B" w:rsidP="00A6209B">
            <w:pPr>
              <w:pStyle w:val="TableParagraph"/>
              <w:spacing w:before="167"/>
              <w:ind w:left="167"/>
              <w:rPr>
                <w:rFonts w:ascii="Arial" w:eastAsia="Avenir Book" w:hAnsi="Arial" w:cs="Arial"/>
              </w:rPr>
            </w:pPr>
            <w:r>
              <w:rPr>
                <w:rFonts w:ascii="Arial" w:eastAsia="Avenir Book" w:hAnsi="Arial" w:cs="Arial"/>
              </w:rPr>
              <w:t xml:space="preserve">Marillenkuchen </w:t>
            </w:r>
            <w:r w:rsidRPr="0006240D">
              <w:rPr>
                <w:rFonts w:ascii="Arial" w:eastAsia="Avenir Book" w:hAnsi="Arial" w:cs="Arial"/>
                <w:sz w:val="16"/>
                <w:szCs w:val="16"/>
              </w:rPr>
              <w:t>A,C,G</w:t>
            </w:r>
          </w:p>
        </w:tc>
      </w:tr>
      <w:tr w:rsidR="00A6209B" w14:paraId="781E7C73" w14:textId="77777777" w:rsidTr="00AA1FC6">
        <w:trPr>
          <w:trHeight w:hRule="exact" w:val="852"/>
        </w:trPr>
        <w:tc>
          <w:tcPr>
            <w:tcW w:w="1157" w:type="dxa"/>
            <w:tcBorders>
              <w:top w:val="single" w:sz="2" w:space="0" w:color="231F20"/>
              <w:left w:val="single" w:sz="2" w:space="0" w:color="343436"/>
              <w:bottom w:val="single" w:sz="2" w:space="0" w:color="231F20"/>
              <w:right w:val="single" w:sz="2" w:space="0" w:color="231F20"/>
            </w:tcBorders>
            <w:shd w:val="clear" w:color="auto" w:fill="6F8F3B"/>
          </w:tcPr>
          <w:p w14:paraId="18620A99" w14:textId="714E442E" w:rsidR="00A6209B" w:rsidRDefault="00A6209B" w:rsidP="00A6209B">
            <w:pPr>
              <w:pStyle w:val="TableParagraph"/>
              <w:spacing w:before="3"/>
              <w:rPr>
                <w:rFonts w:ascii="AbsaraSans-Medium" w:eastAsia="AbsaraSans-Medium" w:hAnsi="AbsaraSans-Medium" w:cs="AbsaraSans-Medium"/>
                <w:sz w:val="30"/>
                <w:szCs w:val="30"/>
              </w:rPr>
            </w:pPr>
          </w:p>
          <w:p w14:paraId="043D429D" w14:textId="77777777" w:rsidR="00A6209B" w:rsidRDefault="00A6209B" w:rsidP="00A6209B">
            <w:pPr>
              <w:pStyle w:val="TableParagraph"/>
              <w:ind w:left="455"/>
              <w:rPr>
                <w:rFonts w:ascii="Absara TF Medium" w:eastAsia="Absara TF Medium" w:hAnsi="Absara TF Medium" w:cs="Absara TF Medium"/>
                <w:sz w:val="38"/>
                <w:szCs w:val="38"/>
              </w:rPr>
            </w:pPr>
            <w:r>
              <w:rPr>
                <w:rFonts w:ascii="Absara TF Medium"/>
                <w:color w:val="FFFFFF"/>
                <w:sz w:val="38"/>
              </w:rPr>
              <w:t>DO</w:t>
            </w:r>
          </w:p>
        </w:tc>
        <w:tc>
          <w:tcPr>
            <w:tcW w:w="2835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E2E3E4"/>
          </w:tcPr>
          <w:p w14:paraId="49233DD9" w14:textId="77777777" w:rsidR="00A6209B" w:rsidRDefault="00A6209B" w:rsidP="00A6209B">
            <w:pPr>
              <w:pStyle w:val="TableParagraph"/>
              <w:ind w:left="167" w:right="334"/>
              <w:jc w:val="both"/>
              <w:rPr>
                <w:rFonts w:ascii="Arial" w:hAnsi="Arial" w:cs="Arial"/>
                <w:color w:val="343436"/>
              </w:rPr>
            </w:pPr>
          </w:p>
          <w:p w14:paraId="6808863F" w14:textId="77777777" w:rsidR="00A6209B" w:rsidRDefault="00A6209B" w:rsidP="00A6209B">
            <w:pPr>
              <w:pStyle w:val="TableParagraph"/>
              <w:ind w:left="167" w:right="334"/>
              <w:jc w:val="both"/>
              <w:rPr>
                <w:rFonts w:ascii="Arial" w:hAnsi="Arial" w:cs="Arial"/>
                <w:color w:val="343436"/>
                <w:spacing w:val="-34"/>
              </w:rPr>
            </w:pPr>
            <w:r>
              <w:rPr>
                <w:rFonts w:ascii="Arial" w:hAnsi="Arial" w:cs="Arial"/>
                <w:color w:val="343436"/>
              </w:rPr>
              <w:t xml:space="preserve">Karfiolcremesuppe </w:t>
            </w:r>
            <w:r w:rsidRPr="001666D9">
              <w:rPr>
                <w:rFonts w:ascii="Arial" w:hAnsi="Arial" w:cs="Arial"/>
                <w:color w:val="343436"/>
                <w:spacing w:val="-34"/>
              </w:rPr>
              <w:t xml:space="preserve"> </w:t>
            </w:r>
            <w:r>
              <w:rPr>
                <w:rFonts w:ascii="Arial" w:hAnsi="Arial" w:cs="Arial"/>
                <w:color w:val="343436"/>
                <w:spacing w:val="-34"/>
              </w:rPr>
              <w:t xml:space="preserve"> </w:t>
            </w:r>
          </w:p>
          <w:p w14:paraId="3D3128E6" w14:textId="2A13059D" w:rsidR="00A6209B" w:rsidRPr="001666D9" w:rsidRDefault="00A6209B" w:rsidP="00A6209B">
            <w:pPr>
              <w:pStyle w:val="TableParagraph"/>
              <w:ind w:left="167" w:right="17"/>
              <w:rPr>
                <w:rFonts w:ascii="Arial" w:hAnsi="Arial" w:cs="Arial"/>
                <w:color w:val="343436"/>
                <w:spacing w:val="-34"/>
              </w:rPr>
            </w:pPr>
            <w:r>
              <w:rPr>
                <w:rFonts w:ascii="Arial" w:hAnsi="Arial" w:cs="Arial"/>
                <w:color w:val="343436"/>
                <w:spacing w:val="2"/>
                <w:sz w:val="16"/>
                <w:szCs w:val="16"/>
              </w:rPr>
              <w:t>A</w:t>
            </w:r>
            <w:r w:rsidRPr="001666D9">
              <w:rPr>
                <w:rFonts w:ascii="Arial" w:hAnsi="Arial" w:cs="Arial"/>
                <w:color w:val="343436"/>
                <w:spacing w:val="2"/>
                <w:sz w:val="16"/>
                <w:szCs w:val="16"/>
              </w:rPr>
              <w:t>,G,L</w:t>
            </w:r>
          </w:p>
        </w:tc>
        <w:tc>
          <w:tcPr>
            <w:tcW w:w="368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E2E3E4"/>
          </w:tcPr>
          <w:p w14:paraId="21FACB4F" w14:textId="2E5416DC" w:rsidR="00A6209B" w:rsidRPr="00AA1FC6" w:rsidRDefault="00821AEC" w:rsidP="00AA1FC6">
            <w:pPr>
              <w:pStyle w:val="TableParagraph"/>
              <w:spacing w:before="187" w:line="250" w:lineRule="exact"/>
              <w:ind w:left="167" w:right="374"/>
              <w:rPr>
                <w:rFonts w:ascii="Arial" w:hAnsi="Arial" w:cs="Arial"/>
                <w:color w:val="343436"/>
                <w:w w:val="95"/>
                <w:sz w:val="16"/>
                <w:szCs w:val="16"/>
              </w:rPr>
            </w:pPr>
            <w:r>
              <w:rPr>
                <w:rFonts w:ascii="Arial" w:hAnsi="Arial" w:cs="Arial"/>
                <w:color w:val="343436"/>
              </w:rPr>
              <w:t>h</w:t>
            </w:r>
            <w:r w:rsidR="00A6209B">
              <w:rPr>
                <w:rFonts w:ascii="Arial" w:hAnsi="Arial" w:cs="Arial"/>
                <w:color w:val="343436"/>
              </w:rPr>
              <w:t>ausgema</w:t>
            </w:r>
            <w:r>
              <w:rPr>
                <w:rFonts w:ascii="Arial" w:hAnsi="Arial" w:cs="Arial"/>
                <w:color w:val="343436"/>
              </w:rPr>
              <w:t>chter Grießschmarrn mit Apfelmus</w:t>
            </w:r>
            <w:r w:rsidR="00A6209B">
              <w:rPr>
                <w:rFonts w:ascii="Arial" w:hAnsi="Arial" w:cs="Arial"/>
                <w:color w:val="343436"/>
              </w:rPr>
              <w:t xml:space="preserve"> </w:t>
            </w:r>
            <w:r w:rsidR="00A6209B" w:rsidRPr="001666D9">
              <w:rPr>
                <w:rFonts w:ascii="Arial" w:hAnsi="Arial" w:cs="Arial"/>
                <w:color w:val="343436"/>
              </w:rPr>
              <w:t xml:space="preserve"> </w:t>
            </w:r>
            <w:r w:rsidR="00A6209B" w:rsidRPr="001666D9">
              <w:rPr>
                <w:rFonts w:ascii="Arial" w:hAnsi="Arial" w:cs="Arial"/>
                <w:color w:val="343436"/>
                <w:sz w:val="16"/>
                <w:szCs w:val="16"/>
              </w:rPr>
              <w:t>A,C,G,</w:t>
            </w:r>
            <w:r w:rsidR="00A6209B" w:rsidRPr="001666D9">
              <w:rPr>
                <w:rFonts w:ascii="Arial" w:hAnsi="Arial" w:cs="Arial"/>
                <w:color w:val="343436"/>
                <w:w w:val="95"/>
                <w:sz w:val="16"/>
                <w:szCs w:val="16"/>
              </w:rPr>
              <w:t>L</w:t>
            </w:r>
          </w:p>
        </w:tc>
        <w:tc>
          <w:tcPr>
            <w:tcW w:w="326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E2E3E4"/>
          </w:tcPr>
          <w:p w14:paraId="11250A14" w14:textId="5A9F4B01" w:rsidR="00A6209B" w:rsidRDefault="00A6209B" w:rsidP="00A6209B">
            <w:pPr>
              <w:pStyle w:val="TableParagraph"/>
              <w:spacing w:before="187" w:line="250" w:lineRule="exact"/>
              <w:ind w:left="167"/>
              <w:rPr>
                <w:rFonts w:ascii="Arial" w:hAnsi="Arial" w:cs="Arial"/>
                <w:color w:val="343436"/>
              </w:rPr>
            </w:pPr>
            <w:r>
              <w:rPr>
                <w:rFonts w:ascii="Arial" w:eastAsia="Avenir Book" w:hAnsi="Arial" w:cs="Arial"/>
              </w:rPr>
              <w:t xml:space="preserve">Gemüseschmarrn mit Tomatensalsa  </w:t>
            </w:r>
            <w:r w:rsidRPr="008450EB">
              <w:rPr>
                <w:rFonts w:ascii="Arial" w:eastAsia="Avenir Book" w:hAnsi="Arial" w:cs="Arial"/>
                <w:sz w:val="16"/>
                <w:szCs w:val="16"/>
              </w:rPr>
              <w:t>A,C,G,L,</w:t>
            </w:r>
          </w:p>
        </w:tc>
        <w:tc>
          <w:tcPr>
            <w:tcW w:w="2410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231F20"/>
            </w:tcBorders>
            <w:shd w:val="clear" w:color="auto" w:fill="E2E3E4"/>
          </w:tcPr>
          <w:p w14:paraId="2D5661AE" w14:textId="511609E6" w:rsidR="00A6209B" w:rsidRPr="001666D9" w:rsidRDefault="00821AEC" w:rsidP="00A6209B">
            <w:pPr>
              <w:pStyle w:val="TableParagraph"/>
              <w:spacing w:before="240" w:line="250" w:lineRule="exact"/>
              <w:ind w:left="167" w:right="-7"/>
              <w:rPr>
                <w:rFonts w:ascii="Arial" w:eastAsia="Avenir Book" w:hAnsi="Arial" w:cs="Arial"/>
              </w:rPr>
            </w:pPr>
            <w:r>
              <w:rPr>
                <w:rFonts w:ascii="Arial" w:hAnsi="Arial" w:cs="Arial"/>
                <w:color w:val="343436"/>
              </w:rPr>
              <w:t>Maissalat</w:t>
            </w:r>
            <w:r w:rsidR="00A6209B" w:rsidRPr="001666D9">
              <w:rPr>
                <w:rFonts w:ascii="Arial" w:hAnsi="Arial" w:cs="Arial"/>
                <w:color w:val="343436"/>
              </w:rPr>
              <w:t xml:space="preserve">, </w:t>
            </w:r>
            <w:r>
              <w:rPr>
                <w:rFonts w:ascii="Arial" w:hAnsi="Arial" w:cs="Arial"/>
                <w:color w:val="343436"/>
              </w:rPr>
              <w:t>Chinakohl</w:t>
            </w:r>
            <w:r w:rsidR="00A6209B" w:rsidRPr="001666D9">
              <w:rPr>
                <w:rFonts w:ascii="Arial" w:hAnsi="Arial" w:cs="Arial"/>
                <w:color w:val="343436"/>
              </w:rPr>
              <w:t>, grüner Salat</w:t>
            </w:r>
          </w:p>
        </w:tc>
        <w:tc>
          <w:tcPr>
            <w:tcW w:w="2126" w:type="dxa"/>
            <w:tcBorders>
              <w:top w:val="single" w:sz="2" w:space="0" w:color="231F20"/>
              <w:left w:val="single" w:sz="2" w:space="0" w:color="231F20"/>
              <w:bottom w:val="single" w:sz="2" w:space="0" w:color="231F20"/>
              <w:right w:val="single" w:sz="2" w:space="0" w:color="343436"/>
            </w:tcBorders>
            <w:shd w:val="clear" w:color="auto" w:fill="E2E3E4"/>
          </w:tcPr>
          <w:p w14:paraId="65EE0ABA" w14:textId="1750EBDA" w:rsidR="00A6209B" w:rsidRPr="00E659C2" w:rsidRDefault="00497276" w:rsidP="00A6209B">
            <w:pPr>
              <w:pStyle w:val="TableParagraph"/>
              <w:spacing w:before="187" w:line="250" w:lineRule="exact"/>
              <w:ind w:left="167" w:right="283"/>
              <w:rPr>
                <w:rFonts w:ascii="Arial" w:eastAsia="Avenir Book" w:hAnsi="Arial" w:cs="Arial"/>
              </w:rPr>
            </w:pPr>
            <w:r>
              <w:rPr>
                <w:rFonts w:ascii="Arial" w:eastAsia="Avenir Book" w:hAnsi="Arial" w:cs="Arial"/>
              </w:rPr>
              <w:t>Banane</w:t>
            </w:r>
          </w:p>
        </w:tc>
      </w:tr>
      <w:tr w:rsidR="00A6209B" w14:paraId="47FC20FC" w14:textId="77777777" w:rsidTr="00AA1FC6">
        <w:trPr>
          <w:trHeight w:hRule="exact" w:val="1147"/>
        </w:trPr>
        <w:tc>
          <w:tcPr>
            <w:tcW w:w="1157" w:type="dxa"/>
            <w:tcBorders>
              <w:top w:val="single" w:sz="2" w:space="0" w:color="231F20"/>
              <w:left w:val="single" w:sz="2" w:space="0" w:color="343436"/>
              <w:bottom w:val="single" w:sz="2" w:space="0" w:color="343436"/>
              <w:right w:val="single" w:sz="2" w:space="0" w:color="231F20"/>
            </w:tcBorders>
            <w:shd w:val="clear" w:color="auto" w:fill="9ACC54"/>
          </w:tcPr>
          <w:p w14:paraId="449943C9" w14:textId="20F300A6" w:rsidR="00A6209B" w:rsidRDefault="00A6209B" w:rsidP="00A6209B">
            <w:pPr>
              <w:pStyle w:val="TableParagraph"/>
              <w:spacing w:before="306"/>
              <w:jc w:val="center"/>
              <w:rPr>
                <w:rFonts w:ascii="Absara TF Medium" w:eastAsia="Absara TF Medium" w:hAnsi="Absara TF Medium" w:cs="Absara TF Medium"/>
                <w:sz w:val="38"/>
                <w:szCs w:val="38"/>
              </w:rPr>
            </w:pPr>
            <w:r>
              <w:rPr>
                <w:rFonts w:ascii="Absara TF Medium"/>
                <w:color w:val="FFFFFF"/>
                <w:sz w:val="38"/>
              </w:rPr>
              <w:t>FR</w:t>
            </w:r>
          </w:p>
        </w:tc>
        <w:tc>
          <w:tcPr>
            <w:tcW w:w="2835" w:type="dxa"/>
            <w:tcBorders>
              <w:top w:val="single" w:sz="2" w:space="0" w:color="231F20"/>
              <w:left w:val="single" w:sz="2" w:space="0" w:color="231F20"/>
              <w:bottom w:val="single" w:sz="2" w:space="0" w:color="343436"/>
              <w:right w:val="single" w:sz="2" w:space="0" w:color="231F20"/>
            </w:tcBorders>
          </w:tcPr>
          <w:p w14:paraId="46CA412C" w14:textId="396473F3" w:rsidR="00A6209B" w:rsidRPr="001666D9" w:rsidRDefault="00821AEC" w:rsidP="00A6209B">
            <w:pPr>
              <w:pStyle w:val="TableParagraph"/>
              <w:spacing w:before="187" w:line="250" w:lineRule="exact"/>
              <w:ind w:left="167" w:right="280"/>
              <w:rPr>
                <w:rFonts w:ascii="Arial" w:eastAsia="Avenir Book" w:hAnsi="Arial" w:cs="Arial"/>
              </w:rPr>
            </w:pPr>
            <w:r>
              <w:rPr>
                <w:rFonts w:ascii="Arial" w:hAnsi="Arial" w:cs="Arial"/>
                <w:color w:val="343436"/>
              </w:rPr>
              <w:t>k</w:t>
            </w:r>
            <w:r w:rsidR="00A6209B" w:rsidRPr="001666D9">
              <w:rPr>
                <w:rFonts w:ascii="Arial" w:hAnsi="Arial" w:cs="Arial"/>
                <w:color w:val="343436"/>
              </w:rPr>
              <w:t>lare</w:t>
            </w:r>
            <w:r w:rsidR="00A6209B" w:rsidRPr="001666D9">
              <w:rPr>
                <w:rFonts w:ascii="Arial" w:hAnsi="Arial" w:cs="Arial"/>
                <w:color w:val="343436"/>
                <w:spacing w:val="-20"/>
              </w:rPr>
              <w:t xml:space="preserve"> </w:t>
            </w:r>
            <w:r w:rsidR="00A6209B" w:rsidRPr="001666D9">
              <w:rPr>
                <w:rFonts w:ascii="Arial" w:hAnsi="Arial" w:cs="Arial"/>
                <w:color w:val="343436"/>
                <w:spacing w:val="1"/>
              </w:rPr>
              <w:t>Gemüsesuppe</w:t>
            </w:r>
            <w:r w:rsidR="00A6209B" w:rsidRPr="001666D9">
              <w:rPr>
                <w:rFonts w:ascii="Arial" w:hAnsi="Arial" w:cs="Arial"/>
                <w:color w:val="343436"/>
                <w:spacing w:val="-19"/>
              </w:rPr>
              <w:t xml:space="preserve"> </w:t>
            </w:r>
            <w:r w:rsidR="00A6209B" w:rsidRPr="001666D9">
              <w:rPr>
                <w:rFonts w:ascii="Arial" w:hAnsi="Arial" w:cs="Arial"/>
                <w:color w:val="343436"/>
                <w:spacing w:val="2"/>
              </w:rPr>
              <w:t>mit</w:t>
            </w:r>
            <w:r w:rsidR="00A6209B" w:rsidRPr="001666D9">
              <w:rPr>
                <w:rFonts w:ascii="Arial" w:hAnsi="Arial" w:cs="Arial"/>
                <w:color w:val="343436"/>
                <w:spacing w:val="28"/>
                <w:w w:val="98"/>
              </w:rPr>
              <w:t xml:space="preserve"> </w:t>
            </w:r>
            <w:r w:rsidR="00A6209B" w:rsidRPr="00832FF3">
              <w:rPr>
                <w:rFonts w:ascii="Arial" w:hAnsi="Arial" w:cs="Arial"/>
                <w:color w:val="343436"/>
                <w:spacing w:val="1"/>
              </w:rPr>
              <w:t>Kräuterknödel</w:t>
            </w:r>
            <w:r w:rsidR="00A6209B">
              <w:rPr>
                <w:rFonts w:ascii="Arial" w:hAnsi="Arial" w:cs="Arial"/>
                <w:color w:val="343436"/>
                <w:spacing w:val="28"/>
                <w:w w:val="98"/>
              </w:rPr>
              <w:t>n</w:t>
            </w:r>
            <w:r w:rsidR="00A6209B" w:rsidRPr="001666D9">
              <w:rPr>
                <w:rFonts w:ascii="Arial" w:hAnsi="Arial" w:cs="Arial"/>
                <w:color w:val="343436"/>
                <w:spacing w:val="-22"/>
              </w:rPr>
              <w:t xml:space="preserve"> </w:t>
            </w:r>
            <w:r w:rsidR="00A6209B" w:rsidRPr="001666D9">
              <w:rPr>
                <w:rFonts w:ascii="Arial" w:hAnsi="Arial" w:cs="Arial"/>
                <w:color w:val="343436"/>
                <w:spacing w:val="1"/>
              </w:rPr>
              <w:t>und</w:t>
            </w:r>
            <w:r w:rsidR="00A6209B" w:rsidRPr="001666D9">
              <w:rPr>
                <w:rFonts w:ascii="Arial" w:hAnsi="Arial" w:cs="Arial"/>
                <w:color w:val="343436"/>
                <w:spacing w:val="-22"/>
              </w:rPr>
              <w:t xml:space="preserve"> </w:t>
            </w:r>
            <w:r w:rsidR="00A6209B" w:rsidRPr="001666D9">
              <w:rPr>
                <w:rFonts w:ascii="Arial" w:hAnsi="Arial" w:cs="Arial"/>
                <w:color w:val="343436"/>
                <w:spacing w:val="1"/>
              </w:rPr>
              <w:t>Karotten</w:t>
            </w:r>
            <w:r w:rsidR="00A6209B">
              <w:rPr>
                <w:rFonts w:ascii="Arial" w:hAnsi="Arial" w:cs="Arial"/>
                <w:color w:val="343436"/>
                <w:spacing w:val="1"/>
              </w:rPr>
              <w:t xml:space="preserve"> </w:t>
            </w:r>
            <w:r w:rsidR="00A6209B" w:rsidRPr="001666D9">
              <w:rPr>
                <w:rFonts w:ascii="Arial" w:hAnsi="Arial" w:cs="Arial"/>
                <w:color w:val="343436"/>
                <w:spacing w:val="-19"/>
              </w:rPr>
              <w:t xml:space="preserve"> </w:t>
            </w:r>
            <w:r w:rsidR="00A6209B" w:rsidRPr="001666D9">
              <w:rPr>
                <w:rFonts w:ascii="Arial" w:hAnsi="Arial" w:cs="Arial"/>
                <w:color w:val="343436"/>
                <w:spacing w:val="2"/>
                <w:sz w:val="16"/>
                <w:szCs w:val="16"/>
              </w:rPr>
              <w:t>A,C,G,L</w:t>
            </w:r>
          </w:p>
        </w:tc>
        <w:tc>
          <w:tcPr>
            <w:tcW w:w="3686" w:type="dxa"/>
            <w:tcBorders>
              <w:top w:val="single" w:sz="2" w:space="0" w:color="231F20"/>
              <w:left w:val="single" w:sz="2" w:space="0" w:color="231F20"/>
              <w:bottom w:val="single" w:sz="2" w:space="0" w:color="343436"/>
              <w:right w:val="single" w:sz="2" w:space="0" w:color="231F20"/>
            </w:tcBorders>
          </w:tcPr>
          <w:p w14:paraId="583315F1" w14:textId="2C117333" w:rsidR="00A6209B" w:rsidRPr="001666D9" w:rsidRDefault="00A6209B" w:rsidP="00A6209B">
            <w:pPr>
              <w:pStyle w:val="TableParagraph"/>
              <w:spacing w:before="187" w:line="250" w:lineRule="exact"/>
              <w:ind w:left="167" w:right="145"/>
              <w:rPr>
                <w:rFonts w:ascii="Arial" w:eastAsia="Avenir Book" w:hAnsi="Arial" w:cs="Arial"/>
              </w:rPr>
            </w:pPr>
            <w:r>
              <w:rPr>
                <w:rFonts w:ascii="Arial" w:hAnsi="Arial" w:cs="Arial"/>
                <w:color w:val="343436"/>
              </w:rPr>
              <w:t xml:space="preserve">Vollkornnudelauflauf mit Gemüse, mit Ei und Käse überbacken, dazu Petersiliendip </w:t>
            </w:r>
            <w:r w:rsidRPr="001666D9">
              <w:rPr>
                <w:rFonts w:ascii="Arial" w:hAnsi="Arial" w:cs="Arial"/>
                <w:color w:val="343436"/>
              </w:rPr>
              <w:t xml:space="preserve"> </w:t>
            </w:r>
            <w:r w:rsidRPr="001666D9">
              <w:rPr>
                <w:rFonts w:ascii="Arial" w:hAnsi="Arial" w:cs="Arial"/>
                <w:color w:val="343436"/>
                <w:sz w:val="16"/>
                <w:szCs w:val="16"/>
              </w:rPr>
              <w:t>A,C,L</w:t>
            </w:r>
            <w:r w:rsidRPr="001666D9">
              <w:rPr>
                <w:rFonts w:ascii="Arial" w:hAnsi="Arial" w:cs="Arial"/>
                <w:color w:val="343436"/>
              </w:rPr>
              <w:t xml:space="preserve"> </w:t>
            </w:r>
          </w:p>
        </w:tc>
        <w:tc>
          <w:tcPr>
            <w:tcW w:w="3260" w:type="dxa"/>
            <w:tcBorders>
              <w:top w:val="single" w:sz="2" w:space="0" w:color="231F20"/>
              <w:left w:val="single" w:sz="2" w:space="0" w:color="231F20"/>
              <w:bottom w:val="single" w:sz="2" w:space="0" w:color="343436"/>
              <w:right w:val="single" w:sz="2" w:space="0" w:color="231F20"/>
            </w:tcBorders>
          </w:tcPr>
          <w:p w14:paraId="7F584DF2" w14:textId="77777777" w:rsidR="00A6209B" w:rsidRDefault="00A6209B" w:rsidP="00A6209B">
            <w:pPr>
              <w:ind w:left="138"/>
              <w:rPr>
                <w:rFonts w:ascii="Arial" w:hAnsi="Arial" w:cs="Arial"/>
              </w:rPr>
            </w:pPr>
          </w:p>
          <w:p w14:paraId="309EB565" w14:textId="5162BA4C" w:rsidR="00DD0726" w:rsidRDefault="00CF7DDF" w:rsidP="00A6209B">
            <w:pPr>
              <w:ind w:left="138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343436"/>
              </w:rPr>
              <w:t xml:space="preserve">Nudeln mit </w:t>
            </w:r>
            <w:r w:rsidR="00111638">
              <w:rPr>
                <w:rFonts w:ascii="Arial" w:hAnsi="Arial" w:cs="Arial"/>
                <w:color w:val="343436"/>
              </w:rPr>
              <w:t>c</w:t>
            </w:r>
            <w:r w:rsidR="00821AEC">
              <w:rPr>
                <w:rFonts w:ascii="Arial" w:hAnsi="Arial" w:cs="Arial"/>
                <w:color w:val="343436"/>
              </w:rPr>
              <w:t>remigem</w:t>
            </w:r>
            <w:r>
              <w:rPr>
                <w:rFonts w:ascii="Arial" w:hAnsi="Arial" w:cs="Arial"/>
                <w:color w:val="343436"/>
              </w:rPr>
              <w:t xml:space="preserve"> Gemüse </w:t>
            </w:r>
            <w:r w:rsidRPr="00C95FAB">
              <w:rPr>
                <w:rFonts w:ascii="Arial" w:hAnsi="Arial" w:cs="Arial"/>
                <w:color w:val="343436"/>
                <w:sz w:val="16"/>
                <w:szCs w:val="16"/>
              </w:rPr>
              <w:t>A,C,G</w:t>
            </w:r>
          </w:p>
        </w:tc>
        <w:tc>
          <w:tcPr>
            <w:tcW w:w="2410" w:type="dxa"/>
            <w:tcBorders>
              <w:top w:val="single" w:sz="2" w:space="0" w:color="231F20"/>
              <w:left w:val="single" w:sz="2" w:space="0" w:color="231F20"/>
              <w:bottom w:val="single" w:sz="2" w:space="0" w:color="343436"/>
              <w:right w:val="single" w:sz="2" w:space="0" w:color="231F20"/>
            </w:tcBorders>
          </w:tcPr>
          <w:p w14:paraId="515BA82F" w14:textId="77777777" w:rsidR="00A6209B" w:rsidRDefault="00A6209B" w:rsidP="00A6209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</w:t>
            </w:r>
          </w:p>
          <w:p w14:paraId="3ADD9A0A" w14:textId="40AA7195" w:rsidR="00A6209B" w:rsidRPr="001666D9" w:rsidRDefault="00821AEC" w:rsidP="00A6209B">
            <w:pPr>
              <w:ind w:left="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Kartoffelsalat, Käferbohnensalat</w:t>
            </w:r>
            <w:r w:rsidR="00A6209B">
              <w:rPr>
                <w:rFonts w:ascii="Arial" w:hAnsi="Arial" w:cs="Arial"/>
              </w:rPr>
              <w:t>, grüner    Salat</w:t>
            </w:r>
          </w:p>
        </w:tc>
        <w:tc>
          <w:tcPr>
            <w:tcW w:w="2126" w:type="dxa"/>
            <w:tcBorders>
              <w:top w:val="single" w:sz="2" w:space="0" w:color="231F20"/>
              <w:left w:val="single" w:sz="2" w:space="0" w:color="231F20"/>
              <w:bottom w:val="single" w:sz="2" w:space="0" w:color="343436"/>
              <w:right w:val="single" w:sz="2" w:space="0" w:color="343436"/>
            </w:tcBorders>
          </w:tcPr>
          <w:p w14:paraId="626B4327" w14:textId="7003C1E7" w:rsidR="00A6209B" w:rsidRPr="001666D9" w:rsidRDefault="00A12AF3" w:rsidP="00A6209B">
            <w:pPr>
              <w:pStyle w:val="TableParagraph"/>
              <w:spacing w:before="167"/>
              <w:ind w:left="167" w:right="277"/>
              <w:rPr>
                <w:rFonts w:ascii="Arial" w:eastAsia="Avenir Book" w:hAnsi="Arial" w:cs="Arial"/>
              </w:rPr>
            </w:pPr>
            <w:r>
              <w:rPr>
                <w:rFonts w:ascii="Arial" w:eastAsia="Avenir Book" w:hAnsi="Arial" w:cs="Arial"/>
              </w:rPr>
              <w:t>c</w:t>
            </w:r>
            <w:r w:rsidR="00A6209B">
              <w:rPr>
                <w:rFonts w:ascii="Arial" w:eastAsia="Avenir Book" w:hAnsi="Arial" w:cs="Arial"/>
              </w:rPr>
              <w:t xml:space="preserve">remiges hausgemachtes Waldbeerjoghurt </w:t>
            </w:r>
            <w:r w:rsidR="00A6209B" w:rsidRPr="0006240D">
              <w:rPr>
                <w:rFonts w:ascii="Arial" w:eastAsia="Avenir Book" w:hAnsi="Arial" w:cs="Arial"/>
                <w:sz w:val="16"/>
                <w:szCs w:val="16"/>
              </w:rPr>
              <w:t>G</w:t>
            </w:r>
          </w:p>
        </w:tc>
      </w:tr>
    </w:tbl>
    <w:p w14:paraId="2E8A3A04" w14:textId="638CCDFC" w:rsidR="00BA6E94" w:rsidRDefault="00BA6E94"/>
    <w:sectPr w:rsidR="00BA6E94">
      <w:type w:val="continuous"/>
      <w:pgSz w:w="16840" w:h="11910" w:orient="landscape"/>
      <w:pgMar w:top="1100" w:right="76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bsaraSans-Medium">
    <w:altName w:val="Times New Roman"/>
    <w:charset w:val="00"/>
    <w:family w:val="auto"/>
    <w:pitch w:val="variable"/>
    <w:sig w:usb0="00000001" w:usb1="4000004A" w:usb2="00000000" w:usb3="00000000" w:csb0="00000111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bsara TF Medium">
    <w:altName w:val="Arial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attachedTemplate r:id="rId1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EAB"/>
    <w:rsid w:val="0000532F"/>
    <w:rsid w:val="00014103"/>
    <w:rsid w:val="000354EA"/>
    <w:rsid w:val="000434BB"/>
    <w:rsid w:val="000500A8"/>
    <w:rsid w:val="000B6F7A"/>
    <w:rsid w:val="000C2A91"/>
    <w:rsid w:val="000D2DF9"/>
    <w:rsid w:val="000E116C"/>
    <w:rsid w:val="000F5CB4"/>
    <w:rsid w:val="001020CB"/>
    <w:rsid w:val="00104AE3"/>
    <w:rsid w:val="00111638"/>
    <w:rsid w:val="00125763"/>
    <w:rsid w:val="00143060"/>
    <w:rsid w:val="001666D9"/>
    <w:rsid w:val="00181031"/>
    <w:rsid w:val="00197249"/>
    <w:rsid w:val="001B004F"/>
    <w:rsid w:val="001C0B2A"/>
    <w:rsid w:val="001E3008"/>
    <w:rsid w:val="001E6F0F"/>
    <w:rsid w:val="001F1640"/>
    <w:rsid w:val="001F394A"/>
    <w:rsid w:val="00237FEA"/>
    <w:rsid w:val="00270D89"/>
    <w:rsid w:val="00275961"/>
    <w:rsid w:val="00285EA9"/>
    <w:rsid w:val="002C0306"/>
    <w:rsid w:val="002E163C"/>
    <w:rsid w:val="003073AA"/>
    <w:rsid w:val="00314238"/>
    <w:rsid w:val="0032118C"/>
    <w:rsid w:val="00345841"/>
    <w:rsid w:val="0036566D"/>
    <w:rsid w:val="003675B4"/>
    <w:rsid w:val="00387033"/>
    <w:rsid w:val="003C0A24"/>
    <w:rsid w:val="003F07E9"/>
    <w:rsid w:val="004579E6"/>
    <w:rsid w:val="0047558F"/>
    <w:rsid w:val="00497276"/>
    <w:rsid w:val="004D31D8"/>
    <w:rsid w:val="004F69AD"/>
    <w:rsid w:val="0054250C"/>
    <w:rsid w:val="00542AC9"/>
    <w:rsid w:val="00544385"/>
    <w:rsid w:val="00544E5D"/>
    <w:rsid w:val="0056215E"/>
    <w:rsid w:val="005F7AAD"/>
    <w:rsid w:val="00605D92"/>
    <w:rsid w:val="006202DF"/>
    <w:rsid w:val="00633972"/>
    <w:rsid w:val="0065426C"/>
    <w:rsid w:val="00657A3B"/>
    <w:rsid w:val="00691D7D"/>
    <w:rsid w:val="00704AD4"/>
    <w:rsid w:val="00716743"/>
    <w:rsid w:val="0072558C"/>
    <w:rsid w:val="00726F03"/>
    <w:rsid w:val="00733441"/>
    <w:rsid w:val="0074176B"/>
    <w:rsid w:val="00765AA5"/>
    <w:rsid w:val="00766D9D"/>
    <w:rsid w:val="007D3AE0"/>
    <w:rsid w:val="007F5DF6"/>
    <w:rsid w:val="00821AEC"/>
    <w:rsid w:val="00834855"/>
    <w:rsid w:val="00837943"/>
    <w:rsid w:val="008635C6"/>
    <w:rsid w:val="00865741"/>
    <w:rsid w:val="00865A47"/>
    <w:rsid w:val="00867FC5"/>
    <w:rsid w:val="00876B7E"/>
    <w:rsid w:val="00884906"/>
    <w:rsid w:val="008A4DBD"/>
    <w:rsid w:val="008F7395"/>
    <w:rsid w:val="00947AF9"/>
    <w:rsid w:val="00986C1F"/>
    <w:rsid w:val="00991D44"/>
    <w:rsid w:val="0099515A"/>
    <w:rsid w:val="009C7FAA"/>
    <w:rsid w:val="009E4A60"/>
    <w:rsid w:val="00A12AF3"/>
    <w:rsid w:val="00A425DF"/>
    <w:rsid w:val="00A6209B"/>
    <w:rsid w:val="00AA1FC6"/>
    <w:rsid w:val="00AA25C0"/>
    <w:rsid w:val="00AA6066"/>
    <w:rsid w:val="00AC46EB"/>
    <w:rsid w:val="00B229A3"/>
    <w:rsid w:val="00B375FC"/>
    <w:rsid w:val="00BA6E94"/>
    <w:rsid w:val="00BC2753"/>
    <w:rsid w:val="00BD17C5"/>
    <w:rsid w:val="00BF6404"/>
    <w:rsid w:val="00C4149C"/>
    <w:rsid w:val="00C45D09"/>
    <w:rsid w:val="00C54B69"/>
    <w:rsid w:val="00C55BD3"/>
    <w:rsid w:val="00C60E7B"/>
    <w:rsid w:val="00C638EC"/>
    <w:rsid w:val="00CB3DD6"/>
    <w:rsid w:val="00CF7DDF"/>
    <w:rsid w:val="00D21370"/>
    <w:rsid w:val="00D353B5"/>
    <w:rsid w:val="00D50122"/>
    <w:rsid w:val="00D55EAB"/>
    <w:rsid w:val="00D57FD4"/>
    <w:rsid w:val="00D61BEE"/>
    <w:rsid w:val="00D6338D"/>
    <w:rsid w:val="00D71D1C"/>
    <w:rsid w:val="00D73582"/>
    <w:rsid w:val="00D956D9"/>
    <w:rsid w:val="00DA5AC1"/>
    <w:rsid w:val="00DB6CDC"/>
    <w:rsid w:val="00DC2EC6"/>
    <w:rsid w:val="00DD0726"/>
    <w:rsid w:val="00DD3372"/>
    <w:rsid w:val="00DD7CAF"/>
    <w:rsid w:val="00DD7D99"/>
    <w:rsid w:val="00DE4E03"/>
    <w:rsid w:val="00E2632F"/>
    <w:rsid w:val="00E61879"/>
    <w:rsid w:val="00E6220E"/>
    <w:rsid w:val="00E635CE"/>
    <w:rsid w:val="00E659C2"/>
    <w:rsid w:val="00E94FAE"/>
    <w:rsid w:val="00EA2180"/>
    <w:rsid w:val="00F653FE"/>
    <w:rsid w:val="00F91117"/>
    <w:rsid w:val="00F97D3A"/>
    <w:rsid w:val="00FA7358"/>
    <w:rsid w:val="00FB45DE"/>
    <w:rsid w:val="00FD0689"/>
    <w:rsid w:val="00FE0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97D65EB"/>
  <w15:docId w15:val="{76235CFB-5B75-496F-9314-5F3979D2A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225"/>
    </w:pPr>
    <w:rPr>
      <w:rFonts w:ascii="AbsaraSans-Medium" w:eastAsia="AbsaraSans-Medium" w:hAnsi="AbsaraSans-Medium"/>
      <w:sz w:val="35"/>
      <w:szCs w:val="35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5AC1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5AC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ies.hoedl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ntrolsStorage xmlns="urn:schemas-microsoft-com.VSTO2008Demos.ControlsStorage">
  <Controls>AAEAAAD/////AQAAAAAAAAAMAgAAAEVDaGVtNFdvcmQuQ29yZSwgVmVyc2lvbj0xLjUuMC4wLCBDdWx0dXJlPW5ldXRyYWwsIFB1YmxpY0tleVRva2VuPW51bGwHAQAAAAABAAAAAAAAAAQgQ2hlbTRXb3JkLkNvcmUuQ29udHJvbFByb3BlcnRpZXMCAAAACw==</Controls>
</ControlsStorage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6C272F3-4960-4092-9C60-A4EC934868AC}">
  <ds:schemaRefs>
    <ds:schemaRef ds:uri="urn:schemas-microsoft-com.VSTO2008Demos.ControlsStorage"/>
  </ds:schemaRefs>
</ds:datastoreItem>
</file>

<file path=customXml/itemProps2.xml><?xml version="1.0" encoding="utf-8"?>
<ds:datastoreItem xmlns:ds="http://schemas.openxmlformats.org/officeDocument/2006/customXml" ds:itemID="{CBC96C54-E040-4B3A-976D-2266899280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</Template>
  <TotalTime>0</TotalTime>
  <Pages>1</Pages>
  <Words>171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Marlies Hödl</cp:lastModifiedBy>
  <cp:revision>2</cp:revision>
  <cp:lastPrinted>2020-11-24T07:16:00Z</cp:lastPrinted>
  <dcterms:created xsi:type="dcterms:W3CDTF">2020-11-24T07:19:00Z</dcterms:created>
  <dcterms:modified xsi:type="dcterms:W3CDTF">2020-11-24T07:19:00Z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2019-12-03T00:00:00Z</vt:filetime>
  </property>
  <property fmtid="{D5CDD505-2E9C-101B-9397-08002B2CF9AE}" pid="3" name="LastSaved">
    <vt:filetime>2019-12-03T00:00:00Z</vt:filetime>
  </property>
</Properties>
</file>