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05C69" w14:textId="30E75CBD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E5CD63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50D02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D0C87D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A8372D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59BC65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9D630E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EDED5F" w14:textId="75A5D8C9" w:rsidR="00D55EAB" w:rsidRDefault="00DA5AC1">
      <w:pPr>
        <w:pStyle w:val="Textkrper"/>
        <w:ind w:right="626"/>
        <w:jc w:val="center"/>
      </w:pPr>
      <w:r>
        <w:rPr>
          <w:color w:val="6F8F3B"/>
          <w:w w:val="95"/>
        </w:rPr>
        <w:t>von</w:t>
      </w:r>
      <w:r w:rsidR="006E3ED1">
        <w:rPr>
          <w:color w:val="6F8F3B"/>
          <w:spacing w:val="-24"/>
          <w:w w:val="95"/>
        </w:rPr>
        <w:t xml:space="preserve"> 23</w:t>
      </w:r>
      <w:r>
        <w:rPr>
          <w:color w:val="6F8F3B"/>
          <w:w w:val="95"/>
        </w:rPr>
        <w:t>.</w:t>
      </w:r>
      <w:r w:rsidR="00D4101B">
        <w:rPr>
          <w:color w:val="6F8F3B"/>
          <w:w w:val="95"/>
        </w:rPr>
        <w:t xml:space="preserve"> </w:t>
      </w:r>
      <w:r w:rsidR="006E3ED1">
        <w:rPr>
          <w:color w:val="6F8F3B"/>
          <w:w w:val="95"/>
        </w:rPr>
        <w:t>November</w:t>
      </w:r>
      <w:r>
        <w:rPr>
          <w:color w:val="6F8F3B"/>
          <w:spacing w:val="-24"/>
          <w:w w:val="95"/>
        </w:rPr>
        <w:t xml:space="preserve"> </w:t>
      </w:r>
      <w:r>
        <w:rPr>
          <w:color w:val="6F8F3B"/>
          <w:w w:val="95"/>
        </w:rPr>
        <w:t>bis</w:t>
      </w:r>
      <w:r>
        <w:rPr>
          <w:color w:val="6F8F3B"/>
          <w:spacing w:val="-24"/>
          <w:w w:val="95"/>
        </w:rPr>
        <w:t xml:space="preserve"> </w:t>
      </w:r>
      <w:r w:rsidR="00AC46EB">
        <w:rPr>
          <w:color w:val="6F8F3B"/>
          <w:spacing w:val="-24"/>
          <w:w w:val="95"/>
        </w:rPr>
        <w:t>2</w:t>
      </w:r>
      <w:r w:rsidR="006E3ED1">
        <w:rPr>
          <w:color w:val="6F8F3B"/>
          <w:spacing w:val="-24"/>
          <w:w w:val="95"/>
        </w:rPr>
        <w:t>7</w:t>
      </w:r>
      <w:r>
        <w:rPr>
          <w:color w:val="6F8F3B"/>
          <w:w w:val="95"/>
        </w:rPr>
        <w:t>.</w:t>
      </w:r>
      <w:r w:rsidR="00D4101B">
        <w:rPr>
          <w:color w:val="6F8F3B"/>
          <w:w w:val="95"/>
        </w:rPr>
        <w:t xml:space="preserve"> </w:t>
      </w:r>
      <w:bookmarkStart w:id="0" w:name="_GoBack"/>
      <w:bookmarkEnd w:id="0"/>
      <w:r w:rsidR="006E3ED1">
        <w:rPr>
          <w:color w:val="6F8F3B"/>
          <w:w w:val="95"/>
        </w:rPr>
        <w:t>Novem</w:t>
      </w:r>
      <w:r w:rsidR="00947AF9">
        <w:rPr>
          <w:color w:val="6F8F3B"/>
          <w:w w:val="95"/>
        </w:rPr>
        <w:t>ber</w:t>
      </w:r>
      <w:r w:rsidR="006202DF">
        <w:rPr>
          <w:color w:val="6F8F3B"/>
          <w:w w:val="95"/>
        </w:rPr>
        <w:t xml:space="preserve"> </w:t>
      </w:r>
      <w:r>
        <w:rPr>
          <w:color w:val="6F8F3B"/>
          <w:w w:val="95"/>
        </w:rPr>
        <w:t>20</w:t>
      </w:r>
      <w:r w:rsidR="001666D9">
        <w:rPr>
          <w:color w:val="6F8F3B"/>
          <w:w w:val="95"/>
        </w:rPr>
        <w:t>20</w:t>
      </w:r>
    </w:p>
    <w:p w14:paraId="26B834D3" w14:textId="77777777" w:rsidR="00D55EAB" w:rsidRDefault="00D55EAB">
      <w:pPr>
        <w:spacing w:before="10"/>
        <w:rPr>
          <w:rFonts w:ascii="AbsaraSans-Medium" w:eastAsia="AbsaraSans-Medium" w:hAnsi="AbsaraSans-Medium" w:cs="AbsaraSans-Medium"/>
          <w:sz w:val="21"/>
          <w:szCs w:val="21"/>
        </w:rPr>
      </w:pPr>
    </w:p>
    <w:tbl>
      <w:tblPr>
        <w:tblStyle w:val="TableNormal"/>
        <w:tblW w:w="15474" w:type="dxa"/>
        <w:tblInd w:w="116" w:type="dxa"/>
        <w:tblLayout w:type="fixed"/>
        <w:tblLook w:val="01E0" w:firstRow="1" w:lastRow="1" w:firstColumn="1" w:lastColumn="1" w:noHBand="0" w:noVBand="0"/>
      </w:tblPr>
      <w:tblGrid>
        <w:gridCol w:w="1157"/>
        <w:gridCol w:w="2835"/>
        <w:gridCol w:w="3686"/>
        <w:gridCol w:w="3118"/>
        <w:gridCol w:w="2552"/>
        <w:gridCol w:w="2126"/>
      </w:tblGrid>
      <w:tr w:rsidR="003675B4" w14:paraId="04F59350" w14:textId="77777777" w:rsidTr="00875138">
        <w:trPr>
          <w:trHeight w:hRule="exact" w:val="510"/>
        </w:trPr>
        <w:tc>
          <w:tcPr>
            <w:tcW w:w="11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3CF37EE" w14:textId="77777777" w:rsidR="00605D92" w:rsidRDefault="00605D92"/>
        </w:tc>
        <w:tc>
          <w:tcPr>
            <w:tcW w:w="2835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FA15E8F" w14:textId="77777777" w:rsidR="00605D92" w:rsidRDefault="00605D92">
            <w:pPr>
              <w:pStyle w:val="TableParagraph"/>
              <w:spacing w:before="66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/>
                <w:b/>
                <w:color w:val="FDB913"/>
                <w:sz w:val="32"/>
              </w:rPr>
              <w:t>Suppe</w:t>
            </w:r>
          </w:p>
        </w:tc>
        <w:tc>
          <w:tcPr>
            <w:tcW w:w="3686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CB55729" w14:textId="0CC9845E" w:rsidR="00605D92" w:rsidRDefault="00544385">
            <w:pPr>
              <w:pStyle w:val="TableParagraph"/>
              <w:spacing w:before="66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 w:hAnsi="Cooper Black"/>
                <w:b/>
                <w:color w:val="00AEEF"/>
                <w:sz w:val="32"/>
              </w:rPr>
              <w:t>Hauptm</w:t>
            </w:r>
            <w:r w:rsidR="00605D92">
              <w:rPr>
                <w:rFonts w:ascii="Cooper Black" w:hAnsi="Cooper Black"/>
                <w:b/>
                <w:color w:val="00AEEF"/>
                <w:sz w:val="32"/>
              </w:rPr>
              <w:t>enü</w:t>
            </w:r>
          </w:p>
        </w:tc>
        <w:tc>
          <w:tcPr>
            <w:tcW w:w="3118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6D4D93E" w14:textId="43AE47BA" w:rsidR="00605D92" w:rsidRDefault="00544385">
            <w:pPr>
              <w:pStyle w:val="TableParagraph"/>
              <w:spacing w:before="66"/>
              <w:jc w:val="center"/>
              <w:rPr>
                <w:rFonts w:ascii="Cooper Black"/>
                <w:b/>
                <w:color w:val="9ACC54"/>
                <w:spacing w:val="-2"/>
                <w:sz w:val="32"/>
              </w:rPr>
            </w:pPr>
            <w:r>
              <w:rPr>
                <w:rFonts w:ascii="Cooper Black"/>
                <w:b/>
                <w:color w:val="9ACC54"/>
                <w:spacing w:val="-2"/>
                <w:sz w:val="32"/>
              </w:rPr>
              <w:t>Vegetarisch</w:t>
            </w:r>
          </w:p>
        </w:tc>
        <w:tc>
          <w:tcPr>
            <w:tcW w:w="2552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3DD971C" w14:textId="672C3AB3" w:rsidR="00605D92" w:rsidRDefault="00605D92">
            <w:pPr>
              <w:pStyle w:val="TableParagraph"/>
              <w:spacing w:before="66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/>
                <w:b/>
                <w:color w:val="9ACC54"/>
                <w:spacing w:val="-2"/>
                <w:sz w:val="32"/>
              </w:rPr>
              <w:t>Salate</w:t>
            </w:r>
          </w:p>
        </w:tc>
        <w:tc>
          <w:tcPr>
            <w:tcW w:w="2126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343436"/>
            </w:tcBorders>
          </w:tcPr>
          <w:p w14:paraId="26FAF77F" w14:textId="77777777" w:rsidR="00605D92" w:rsidRDefault="00605D92" w:rsidP="00947AF9">
            <w:pPr>
              <w:pStyle w:val="TableParagraph"/>
              <w:spacing w:before="66"/>
              <w:ind w:right="2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/>
                <w:b/>
                <w:color w:val="D2232A"/>
                <w:spacing w:val="-2"/>
                <w:sz w:val="32"/>
              </w:rPr>
              <w:t>Nachspeise</w:t>
            </w:r>
          </w:p>
        </w:tc>
      </w:tr>
      <w:tr w:rsidR="000C2A91" w14:paraId="660E12A0" w14:textId="77777777" w:rsidTr="00875138">
        <w:trPr>
          <w:trHeight w:hRule="exact" w:val="1080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9ACC54"/>
          </w:tcPr>
          <w:p w14:paraId="5C21252C" w14:textId="77777777" w:rsidR="000C2A91" w:rsidRDefault="000C2A91" w:rsidP="000C2A91">
            <w:pPr>
              <w:pStyle w:val="TableParagraph"/>
              <w:spacing w:before="316"/>
              <w:ind w:left="414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MO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E9C0344" w14:textId="4DD71562" w:rsidR="000C2A91" w:rsidRPr="001666D9" w:rsidRDefault="00811D4B" w:rsidP="000C2A91">
            <w:pPr>
              <w:pStyle w:val="TableParagraph"/>
              <w:spacing w:before="187" w:line="250" w:lineRule="exact"/>
              <w:ind w:left="167" w:right="384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k</w:t>
            </w:r>
            <w:r w:rsidR="000C2A91" w:rsidRPr="001666D9">
              <w:rPr>
                <w:rFonts w:ascii="Arial" w:hAnsi="Arial" w:cs="Arial"/>
                <w:color w:val="343436"/>
              </w:rPr>
              <w:t>lare</w:t>
            </w:r>
            <w:r w:rsidR="000C2A91" w:rsidRPr="001666D9">
              <w:rPr>
                <w:rFonts w:ascii="Arial" w:hAnsi="Arial" w:cs="Arial"/>
                <w:color w:val="343436"/>
                <w:spacing w:val="-20"/>
              </w:rPr>
              <w:t xml:space="preserve"> </w:t>
            </w:r>
            <w:r w:rsidR="000C2A91" w:rsidRPr="00071E69">
              <w:rPr>
                <w:rFonts w:ascii="Arial" w:hAnsi="Arial" w:cs="Arial"/>
                <w:color w:val="343436"/>
                <w:spacing w:val="1"/>
              </w:rPr>
              <w:t>Rind</w:t>
            </w:r>
            <w:r w:rsidR="000C2A91" w:rsidRPr="001666D9">
              <w:rPr>
                <w:rFonts w:ascii="Arial" w:hAnsi="Arial" w:cs="Arial"/>
                <w:color w:val="343436"/>
                <w:spacing w:val="1"/>
              </w:rPr>
              <w:t>suppe</w:t>
            </w:r>
            <w:r w:rsidR="000C2A91" w:rsidRPr="001666D9">
              <w:rPr>
                <w:rFonts w:ascii="Arial" w:hAnsi="Arial" w:cs="Arial"/>
                <w:color w:val="343436"/>
                <w:spacing w:val="-19"/>
              </w:rPr>
              <w:t xml:space="preserve"> </w:t>
            </w:r>
            <w:r w:rsidR="000C2A91" w:rsidRPr="001666D9">
              <w:rPr>
                <w:rFonts w:ascii="Arial" w:hAnsi="Arial" w:cs="Arial"/>
                <w:color w:val="343436"/>
                <w:spacing w:val="2"/>
              </w:rPr>
              <w:t>mit</w:t>
            </w:r>
            <w:r w:rsidR="000C2A91" w:rsidRPr="001666D9">
              <w:rPr>
                <w:rFonts w:ascii="Arial" w:hAnsi="Arial" w:cs="Arial"/>
                <w:color w:val="343436"/>
                <w:spacing w:val="28"/>
                <w:w w:val="98"/>
              </w:rPr>
              <w:t xml:space="preserve"> </w:t>
            </w:r>
            <w:r w:rsidR="000C2A91" w:rsidRPr="00381920">
              <w:rPr>
                <w:rFonts w:ascii="Arial" w:hAnsi="Arial" w:cs="Arial"/>
                <w:color w:val="343436"/>
              </w:rPr>
              <w:t>Käseecken</w:t>
            </w:r>
            <w:r w:rsidR="000C2A91" w:rsidRPr="001666D9">
              <w:rPr>
                <w:rFonts w:ascii="Arial" w:hAnsi="Arial" w:cs="Arial"/>
                <w:color w:val="343436"/>
                <w:spacing w:val="1"/>
              </w:rPr>
              <w:t xml:space="preserve"> und</w:t>
            </w:r>
            <w:r w:rsidR="000C2A91" w:rsidRPr="001666D9">
              <w:rPr>
                <w:rFonts w:ascii="Arial" w:hAnsi="Arial" w:cs="Arial"/>
                <w:color w:val="343436"/>
                <w:spacing w:val="-21"/>
              </w:rPr>
              <w:t xml:space="preserve"> 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>Gemüse</w:t>
            </w:r>
            <w:r w:rsidR="000C2A91" w:rsidRPr="001666D9">
              <w:rPr>
                <w:rFonts w:ascii="Arial" w:hAnsi="Arial" w:cs="Arial"/>
                <w:color w:val="343436"/>
                <w:spacing w:val="-19"/>
              </w:rPr>
              <w:t xml:space="preserve"> </w:t>
            </w:r>
            <w:r w:rsidR="000C2A91"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A,C,G,L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2363254" w14:textId="16028E9D" w:rsidR="000C2A91" w:rsidRPr="001666D9" w:rsidRDefault="000C2A91" w:rsidP="00875138">
            <w:pPr>
              <w:pStyle w:val="TableParagraph"/>
              <w:spacing w:before="179" w:line="260" w:lineRule="exact"/>
              <w:ind w:left="167" w:right="199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 xml:space="preserve">Tortellini </w:t>
            </w:r>
            <w:r w:rsidR="001E3008">
              <w:rPr>
                <w:rFonts w:ascii="Arial" w:hAnsi="Arial" w:cs="Arial"/>
                <w:color w:val="343436"/>
              </w:rPr>
              <w:t xml:space="preserve">mit </w:t>
            </w:r>
            <w:r w:rsidR="006E3ED1">
              <w:rPr>
                <w:rFonts w:ascii="Arial" w:hAnsi="Arial" w:cs="Arial"/>
                <w:color w:val="343436"/>
              </w:rPr>
              <w:t>Frischekäse</w:t>
            </w:r>
            <w:r w:rsidR="005F7AAD">
              <w:rPr>
                <w:rFonts w:ascii="Arial" w:hAnsi="Arial" w:cs="Arial"/>
                <w:color w:val="343436"/>
              </w:rPr>
              <w:t xml:space="preserve">-Kräuterfülle </w:t>
            </w:r>
            <w:r w:rsidR="00875138">
              <w:rPr>
                <w:rFonts w:ascii="Arial" w:hAnsi="Arial" w:cs="Arial"/>
                <w:color w:val="343436"/>
              </w:rPr>
              <w:t>und</w:t>
            </w:r>
            <w:r w:rsidR="00D4101B">
              <w:rPr>
                <w:rFonts w:ascii="Arial" w:hAnsi="Arial" w:cs="Arial"/>
                <w:color w:val="343436"/>
              </w:rPr>
              <w:t xml:space="preserve"> </w:t>
            </w:r>
            <w:r>
              <w:rPr>
                <w:rFonts w:ascii="Arial" w:hAnsi="Arial" w:cs="Arial"/>
                <w:color w:val="343436"/>
              </w:rPr>
              <w:t>Tomatensauce</w:t>
            </w:r>
            <w:r w:rsidRPr="0059221B">
              <w:rPr>
                <w:rFonts w:ascii="Arial" w:hAnsi="Arial" w:cs="Arial"/>
                <w:color w:val="343436"/>
              </w:rPr>
              <w:t xml:space="preserve"> </w:t>
            </w:r>
            <w:r>
              <w:rPr>
                <w:rFonts w:ascii="Arial" w:hAnsi="Arial" w:cs="Arial"/>
                <w:color w:val="343436"/>
                <w:sz w:val="16"/>
                <w:szCs w:val="16"/>
              </w:rPr>
              <w:t>A,C,L</w:t>
            </w:r>
          </w:p>
        </w:tc>
        <w:tc>
          <w:tcPr>
            <w:tcW w:w="31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97E68F" w14:textId="36DD992D" w:rsidR="000C2A91" w:rsidRDefault="00875138" w:rsidP="000C2A91">
            <w:pPr>
              <w:pStyle w:val="TableParagraph"/>
              <w:spacing w:before="179" w:line="260" w:lineRule="exact"/>
              <w:ind w:left="167" w:right="588"/>
              <w:rPr>
                <w:rFonts w:ascii="Arial" w:hAnsi="Arial" w:cs="Arial"/>
                <w:color w:val="343436"/>
                <w:spacing w:val="1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07E07676" wp14:editId="73A55171">
                  <wp:simplePos x="0" y="0"/>
                  <wp:positionH relativeFrom="column">
                    <wp:posOffset>-5508625</wp:posOffset>
                  </wp:positionH>
                  <wp:positionV relativeFrom="paragraph">
                    <wp:posOffset>-2606040</wp:posOffset>
                  </wp:positionV>
                  <wp:extent cx="10707370" cy="7575550"/>
                  <wp:effectExtent l="0" t="0" r="0" b="0"/>
                  <wp:wrapNone/>
                  <wp:docPr id="1" name="Bild 1" descr="Aktuelle Projekte:Kunden S-Z:Schöckllandhof:2019:Menüs:Word-Aufbereitung:Ursulinen:Ursulinen_Neu:Menüplan Ursulinen Vorlage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tuelle Projekte:Kunden S-Z:Schöckllandhof:2019:Menüs:Word-Aufbereitung:Ursulinen:Ursulinen_Neu:Menüplan Ursulinen Vorl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370" cy="75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04C20EB" w14:textId="3BACF04C" w:rsidR="000C2A91" w:rsidRPr="00DB51B7" w:rsidRDefault="00811D4B" w:rsidP="000C2A91">
            <w:pPr>
              <w:pStyle w:val="TableParagraph"/>
              <w:spacing w:before="179" w:line="260" w:lineRule="exact"/>
              <w:ind w:left="167" w:right="145"/>
              <w:rPr>
                <w:rFonts w:ascii="Arial" w:hAnsi="Arial" w:cs="Arial"/>
                <w:color w:val="343436"/>
                <w:spacing w:val="1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Bohnenschot</w:t>
            </w:r>
            <w:r w:rsidR="000C2A91" w:rsidRPr="00DB51B7">
              <w:rPr>
                <w:rFonts w:ascii="Arial" w:hAnsi="Arial" w:cs="Arial"/>
                <w:color w:val="343436"/>
                <w:spacing w:val="1"/>
              </w:rPr>
              <w:t xml:space="preserve">en, Kartoffel-, 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>g</w:t>
            </w:r>
            <w:r w:rsidR="000C2A91" w:rsidRPr="00DB51B7">
              <w:rPr>
                <w:rFonts w:ascii="Arial" w:hAnsi="Arial" w:cs="Arial"/>
                <w:color w:val="343436"/>
                <w:spacing w:val="1"/>
              </w:rPr>
              <w:t xml:space="preserve">rüner Salat  </w:t>
            </w:r>
          </w:p>
          <w:p w14:paraId="34358646" w14:textId="04418306" w:rsidR="000C2A91" w:rsidRPr="001666D9" w:rsidRDefault="000C2A91" w:rsidP="000C2A91">
            <w:pPr>
              <w:pStyle w:val="TableParagraph"/>
              <w:spacing w:line="260" w:lineRule="exact"/>
              <w:ind w:left="167" w:right="135"/>
              <w:rPr>
                <w:rFonts w:ascii="Arial" w:eastAsia="Avenir Book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</w:tcPr>
          <w:p w14:paraId="09FA023A" w14:textId="2406C58C" w:rsidR="000C2A91" w:rsidRPr="00DB51B7" w:rsidRDefault="00811D4B" w:rsidP="000C2A91">
            <w:pPr>
              <w:pStyle w:val="TableParagraph"/>
              <w:spacing w:before="179" w:line="260" w:lineRule="exact"/>
              <w:ind w:left="167" w:right="588"/>
              <w:rPr>
                <w:rFonts w:ascii="Arial" w:hAnsi="Arial" w:cs="Arial"/>
                <w:color w:val="343436"/>
                <w:spacing w:val="1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s</w:t>
            </w:r>
            <w:r w:rsidR="00AC46EB">
              <w:rPr>
                <w:rFonts w:ascii="Arial" w:hAnsi="Arial" w:cs="Arial"/>
                <w:color w:val="343436"/>
                <w:spacing w:val="1"/>
              </w:rPr>
              <w:t xml:space="preserve">teirischer 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>Apfel</w:t>
            </w:r>
          </w:p>
          <w:p w14:paraId="046D0965" w14:textId="301AAA0A" w:rsidR="000C2A91" w:rsidRPr="00125763" w:rsidRDefault="000C2A91" w:rsidP="000C2A91">
            <w:pPr>
              <w:pStyle w:val="TableParagraph"/>
              <w:spacing w:before="167"/>
              <w:ind w:left="167"/>
              <w:rPr>
                <w:rFonts w:ascii="Arial" w:eastAsia="Avenir Book" w:hAnsi="Arial" w:cs="Arial"/>
              </w:rPr>
            </w:pPr>
          </w:p>
        </w:tc>
      </w:tr>
      <w:tr w:rsidR="000C2A91" w14:paraId="1EFFABB4" w14:textId="77777777" w:rsidTr="00875138">
        <w:trPr>
          <w:trHeight w:hRule="exact" w:val="1157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6F8F3B"/>
          </w:tcPr>
          <w:p w14:paraId="44ED6109" w14:textId="77777777" w:rsidR="000C2A91" w:rsidRDefault="000C2A91" w:rsidP="000C2A91">
            <w:pPr>
              <w:pStyle w:val="TableParagraph"/>
              <w:spacing w:before="3"/>
              <w:rPr>
                <w:rFonts w:ascii="AbsaraSans-Medium" w:eastAsia="AbsaraSans-Medium" w:hAnsi="AbsaraSans-Medium" w:cs="AbsaraSans-Medium"/>
                <w:sz w:val="31"/>
                <w:szCs w:val="31"/>
              </w:rPr>
            </w:pPr>
          </w:p>
          <w:p w14:paraId="61B07919" w14:textId="77777777" w:rsidR="000C2A91" w:rsidRDefault="000C2A91" w:rsidP="000C2A91">
            <w:pPr>
              <w:pStyle w:val="TableParagraph"/>
              <w:jc w:val="center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DI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4A22A453" w14:textId="1CEF19FA" w:rsidR="000C2A91" w:rsidRPr="001666D9" w:rsidRDefault="00726F03" w:rsidP="000C2A91">
            <w:pPr>
              <w:pStyle w:val="TableParagraph"/>
              <w:spacing w:before="187" w:line="250" w:lineRule="exact"/>
              <w:ind w:left="167" w:right="512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 xml:space="preserve">Gemüsecremesuppe  </w:t>
            </w:r>
            <w:r w:rsidR="00716743" w:rsidRPr="00071E69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A</w:t>
            </w:r>
            <w:r w:rsidR="00716743" w:rsidRPr="00C53909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,G,L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4FF41B52" w14:textId="275674D9" w:rsidR="00716743" w:rsidRPr="0059221B" w:rsidRDefault="00811D4B" w:rsidP="00716743">
            <w:pPr>
              <w:pStyle w:val="TableParagraph"/>
              <w:spacing w:before="187" w:line="250" w:lineRule="exact"/>
              <w:ind w:left="167" w:right="46"/>
              <w:rPr>
                <w:rFonts w:ascii="Arial" w:hAnsi="Arial" w:cs="Arial"/>
                <w:color w:val="343436"/>
                <w:sz w:val="16"/>
                <w:szCs w:val="16"/>
              </w:rPr>
            </w:pPr>
            <w:r>
              <w:rPr>
                <w:rFonts w:ascii="Arial" w:hAnsi="Arial" w:cs="Arial"/>
                <w:color w:val="343436"/>
              </w:rPr>
              <w:t>h</w:t>
            </w:r>
            <w:r w:rsidR="00704AD4">
              <w:rPr>
                <w:rFonts w:ascii="Arial" w:hAnsi="Arial" w:cs="Arial"/>
                <w:color w:val="343436"/>
              </w:rPr>
              <w:t xml:space="preserve">ausgemachte </w:t>
            </w:r>
            <w:r w:rsidR="00716743">
              <w:rPr>
                <w:rFonts w:ascii="Arial" w:hAnsi="Arial" w:cs="Arial"/>
                <w:color w:val="343436"/>
              </w:rPr>
              <w:t>Topfenknödeln mit Vanille-</w:t>
            </w:r>
            <w:r w:rsidR="00716743" w:rsidRPr="0059221B">
              <w:rPr>
                <w:rFonts w:ascii="Arial" w:hAnsi="Arial" w:cs="Arial"/>
                <w:color w:val="343436"/>
              </w:rPr>
              <w:t xml:space="preserve"> </w:t>
            </w:r>
            <w:r w:rsidR="00716743">
              <w:rPr>
                <w:rFonts w:ascii="Arial" w:hAnsi="Arial" w:cs="Arial"/>
                <w:color w:val="343436"/>
              </w:rPr>
              <w:t xml:space="preserve">und Fruchtsauce </w:t>
            </w:r>
            <w:r w:rsidR="00716743">
              <w:rPr>
                <w:rFonts w:ascii="Arial" w:hAnsi="Arial" w:cs="Arial"/>
                <w:color w:val="343436"/>
                <w:sz w:val="16"/>
                <w:szCs w:val="16"/>
              </w:rPr>
              <w:t>A</w:t>
            </w:r>
            <w:r w:rsidR="00716743" w:rsidRPr="0059221B">
              <w:rPr>
                <w:rFonts w:ascii="Arial" w:hAnsi="Arial" w:cs="Arial"/>
                <w:color w:val="343436"/>
                <w:sz w:val="16"/>
                <w:szCs w:val="16"/>
              </w:rPr>
              <w:t>,</w:t>
            </w:r>
            <w:r w:rsidR="00716743">
              <w:rPr>
                <w:rFonts w:ascii="Arial" w:hAnsi="Arial" w:cs="Arial"/>
                <w:color w:val="343436"/>
                <w:sz w:val="16"/>
                <w:szCs w:val="16"/>
              </w:rPr>
              <w:t>C,</w:t>
            </w:r>
            <w:r w:rsidR="00716743" w:rsidRPr="0059221B">
              <w:rPr>
                <w:rFonts w:ascii="Arial" w:hAnsi="Arial" w:cs="Arial"/>
                <w:color w:val="343436"/>
                <w:sz w:val="16"/>
                <w:szCs w:val="16"/>
              </w:rPr>
              <w:t>G</w:t>
            </w:r>
          </w:p>
          <w:p w14:paraId="2E06E1BD" w14:textId="6BCABD02" w:rsidR="000C2A91" w:rsidRPr="001666D9" w:rsidRDefault="000C2A91" w:rsidP="000C2A91">
            <w:pPr>
              <w:pStyle w:val="TableParagraph"/>
              <w:tabs>
                <w:tab w:val="left" w:pos="1245"/>
                <w:tab w:val="left" w:pos="1472"/>
              </w:tabs>
              <w:spacing w:before="187" w:line="250" w:lineRule="exact"/>
              <w:ind w:left="167" w:right="472"/>
              <w:rPr>
                <w:rFonts w:ascii="Arial" w:eastAsia="Avenir Book" w:hAnsi="Arial" w:cs="Arial"/>
              </w:rPr>
            </w:pPr>
          </w:p>
        </w:tc>
        <w:tc>
          <w:tcPr>
            <w:tcW w:w="31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3950654D" w14:textId="2BBA5B76" w:rsidR="000C2A91" w:rsidRDefault="000C2A91" w:rsidP="000C2A91">
            <w:pPr>
              <w:pStyle w:val="TableParagraph"/>
              <w:spacing w:before="167"/>
              <w:ind w:left="167"/>
              <w:rPr>
                <w:rFonts w:ascii="Arial" w:hAnsi="Arial" w:cs="Arial"/>
                <w:color w:val="343436"/>
                <w:spacing w:val="1"/>
              </w:rPr>
            </w:pPr>
          </w:p>
        </w:tc>
        <w:tc>
          <w:tcPr>
            <w:tcW w:w="255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6776A727" w14:textId="77777777" w:rsidR="0065426C" w:rsidRDefault="00E61879" w:rsidP="000C2A91">
            <w:pPr>
              <w:pStyle w:val="TableParagraph"/>
              <w:spacing w:before="167"/>
              <w:ind w:left="167"/>
              <w:rPr>
                <w:rFonts w:ascii="Arial" w:hAnsi="Arial" w:cs="Arial"/>
                <w:color w:val="343436"/>
                <w:spacing w:val="1"/>
              </w:rPr>
            </w:pPr>
            <w:r w:rsidRPr="00DB51B7">
              <w:rPr>
                <w:rFonts w:ascii="Arial" w:hAnsi="Arial" w:cs="Arial"/>
                <w:color w:val="343436"/>
                <w:spacing w:val="1"/>
              </w:rPr>
              <w:t>Chinakohl</w:t>
            </w:r>
            <w:r w:rsidR="0065426C">
              <w:rPr>
                <w:rFonts w:ascii="Arial" w:hAnsi="Arial" w:cs="Arial"/>
                <w:color w:val="343436"/>
                <w:spacing w:val="1"/>
              </w:rPr>
              <w:t>,</w:t>
            </w:r>
          </w:p>
          <w:p w14:paraId="590EE47A" w14:textId="5E033F0F" w:rsidR="000C2A91" w:rsidRPr="001666D9" w:rsidRDefault="00E61879" w:rsidP="00D353B5">
            <w:pPr>
              <w:pStyle w:val="TableParagraph"/>
              <w:ind w:left="167"/>
              <w:rPr>
                <w:rFonts w:ascii="Arial" w:eastAsia="Avenir Book" w:hAnsi="Arial" w:cs="Arial"/>
              </w:rPr>
            </w:pPr>
            <w:r w:rsidRPr="00DB51B7">
              <w:rPr>
                <w:rFonts w:ascii="Arial" w:hAnsi="Arial" w:cs="Arial"/>
                <w:color w:val="343436"/>
                <w:spacing w:val="1"/>
              </w:rPr>
              <w:t xml:space="preserve">grüner </w:t>
            </w:r>
            <w:r w:rsidR="00D353B5">
              <w:rPr>
                <w:rFonts w:ascii="Arial" w:hAnsi="Arial" w:cs="Arial"/>
                <w:color w:val="343436"/>
                <w:spacing w:val="1"/>
              </w:rPr>
              <w:t>Sa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>lat,</w:t>
            </w:r>
            <w:r w:rsidR="00FE028B">
              <w:rPr>
                <w:rFonts w:ascii="Arial" w:hAnsi="Arial" w:cs="Arial"/>
                <w:color w:val="343436"/>
                <w:spacing w:val="1"/>
              </w:rPr>
              <w:t xml:space="preserve"> 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>Tomaten,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  <w:shd w:val="clear" w:color="auto" w:fill="E2E3E4"/>
          </w:tcPr>
          <w:p w14:paraId="2B600DD7" w14:textId="12928DCC" w:rsidR="000C2A91" w:rsidRPr="001666D9" w:rsidRDefault="00E61879" w:rsidP="000C2A91">
            <w:pPr>
              <w:pStyle w:val="TableParagraph"/>
              <w:spacing w:before="167"/>
              <w:ind w:left="167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 xml:space="preserve">Joghurt mit Honig und Nüssen </w:t>
            </w:r>
            <w:r w:rsidRPr="00D024C6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G,E</w:t>
            </w:r>
            <w:r>
              <w:rPr>
                <w:rFonts w:ascii="Arial" w:hAnsi="Arial" w:cs="Arial"/>
                <w:color w:val="343436"/>
                <w:spacing w:val="1"/>
              </w:rPr>
              <w:t xml:space="preserve"> </w:t>
            </w:r>
          </w:p>
        </w:tc>
      </w:tr>
      <w:tr w:rsidR="000C2A91" w14:paraId="6CF544EC" w14:textId="77777777" w:rsidTr="00875138">
        <w:trPr>
          <w:trHeight w:hRule="exact" w:val="1147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9ACC54"/>
          </w:tcPr>
          <w:p w14:paraId="516ACD84" w14:textId="77777777" w:rsidR="000C2A91" w:rsidRDefault="000C2A91" w:rsidP="000C2A91">
            <w:pPr>
              <w:pStyle w:val="TableParagraph"/>
              <w:spacing w:before="4"/>
              <w:rPr>
                <w:rFonts w:ascii="AbsaraSans-Medium" w:eastAsia="AbsaraSans-Medium" w:hAnsi="AbsaraSans-Medium" w:cs="AbsaraSans-Medium"/>
                <w:sz w:val="33"/>
                <w:szCs w:val="33"/>
              </w:rPr>
            </w:pPr>
          </w:p>
          <w:p w14:paraId="095B127B" w14:textId="77777777" w:rsidR="000C2A91" w:rsidRDefault="000C2A91" w:rsidP="000C2A91">
            <w:pPr>
              <w:pStyle w:val="TableParagraph"/>
              <w:ind w:left="489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MI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5E09DC7" w14:textId="20C620D7" w:rsidR="000C2A91" w:rsidRPr="001666D9" w:rsidRDefault="00811D4B" w:rsidP="00726F03">
            <w:pPr>
              <w:pStyle w:val="TableParagraph"/>
              <w:spacing w:before="179" w:line="260" w:lineRule="exact"/>
              <w:ind w:left="167" w:right="588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k</w:t>
            </w:r>
            <w:r w:rsidR="00726F03" w:rsidRPr="00C53909">
              <w:rPr>
                <w:rFonts w:ascii="Arial" w:hAnsi="Arial" w:cs="Arial"/>
                <w:color w:val="343436"/>
                <w:spacing w:val="1"/>
              </w:rPr>
              <w:t xml:space="preserve">lare Gemüsesuppe mit Nudeln und </w:t>
            </w:r>
            <w:r w:rsidR="00726F03">
              <w:rPr>
                <w:rFonts w:ascii="Arial" w:hAnsi="Arial" w:cs="Arial"/>
                <w:color w:val="343436"/>
                <w:spacing w:val="1"/>
              </w:rPr>
              <w:t>Karotten</w:t>
            </w:r>
            <w:r w:rsidR="00726F03" w:rsidRPr="00C53909">
              <w:rPr>
                <w:rFonts w:ascii="Arial" w:hAnsi="Arial" w:cs="Arial"/>
                <w:color w:val="343436"/>
                <w:spacing w:val="1"/>
              </w:rPr>
              <w:t xml:space="preserve">  </w:t>
            </w:r>
            <w:r w:rsidR="00726F03" w:rsidRPr="00C53909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A,C,L</w:t>
            </w:r>
            <w:r w:rsidR="00726F03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 xml:space="preserve"> 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D1D930E" w14:textId="37418875" w:rsidR="000C2A91" w:rsidRPr="001666D9" w:rsidRDefault="00716743" w:rsidP="00716743">
            <w:pPr>
              <w:pStyle w:val="TableParagraph"/>
              <w:spacing w:before="187" w:line="250" w:lineRule="exact"/>
              <w:ind w:left="167" w:right="46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Wiener Schnitzel vom AMA Schwein mit Erbsen, Reis und Ketchup</w:t>
            </w:r>
            <w:r w:rsidRPr="0059221B">
              <w:rPr>
                <w:rFonts w:ascii="Arial" w:hAnsi="Arial" w:cs="Arial"/>
                <w:color w:val="343436"/>
              </w:rPr>
              <w:t xml:space="preserve"> </w:t>
            </w:r>
            <w:r>
              <w:rPr>
                <w:rFonts w:ascii="Arial" w:hAnsi="Arial" w:cs="Arial"/>
                <w:color w:val="343436"/>
                <w:sz w:val="16"/>
                <w:szCs w:val="16"/>
              </w:rPr>
              <w:t>A,C</w:t>
            </w:r>
          </w:p>
        </w:tc>
        <w:tc>
          <w:tcPr>
            <w:tcW w:w="31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BA0BA57" w14:textId="77BC21EE" w:rsidR="000C2A91" w:rsidRDefault="00544E5D" w:rsidP="000C2A91">
            <w:pPr>
              <w:pStyle w:val="TableParagraph"/>
              <w:spacing w:before="187" w:line="250" w:lineRule="exact"/>
              <w:ind w:left="167" w:right="301"/>
              <w:rPr>
                <w:rFonts w:ascii="Arial" w:hAnsi="Arial" w:cs="Arial"/>
                <w:color w:val="343436"/>
              </w:rPr>
            </w:pPr>
            <w:r>
              <w:rPr>
                <w:rFonts w:ascii="Arial" w:hAnsi="Arial" w:cs="Arial"/>
                <w:color w:val="343436"/>
              </w:rPr>
              <w:t xml:space="preserve">Karfiol gebacken mit Sauce </w:t>
            </w:r>
            <w:r w:rsidR="00811D4B">
              <w:rPr>
                <w:rFonts w:ascii="Arial" w:hAnsi="Arial" w:cs="Arial"/>
                <w:color w:val="343436"/>
              </w:rPr>
              <w:t>Tarare</w:t>
            </w:r>
            <w:r>
              <w:rPr>
                <w:rFonts w:ascii="Arial" w:hAnsi="Arial" w:cs="Arial"/>
                <w:color w:val="343436"/>
              </w:rPr>
              <w:t xml:space="preserve">  </w:t>
            </w:r>
            <w:r w:rsidRPr="00544E5D">
              <w:rPr>
                <w:rFonts w:ascii="Arial" w:hAnsi="Arial" w:cs="Arial"/>
                <w:color w:val="343436"/>
                <w:sz w:val="16"/>
                <w:szCs w:val="16"/>
              </w:rPr>
              <w:t>A,C,G</w:t>
            </w:r>
          </w:p>
        </w:tc>
        <w:tc>
          <w:tcPr>
            <w:tcW w:w="255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29F7978" w14:textId="73B57ABA" w:rsidR="000C2A91" w:rsidRPr="001666D9" w:rsidRDefault="00E61879" w:rsidP="000C2A91">
            <w:pPr>
              <w:pStyle w:val="TableParagraph"/>
              <w:spacing w:before="187" w:line="250" w:lineRule="exact"/>
              <w:ind w:left="167" w:right="301"/>
              <w:rPr>
                <w:rFonts w:ascii="Arial" w:eastAsia="Avenir Book" w:hAnsi="Arial" w:cs="Arial"/>
              </w:rPr>
            </w:pPr>
            <w:r w:rsidRPr="00DB51B7">
              <w:rPr>
                <w:rFonts w:ascii="Arial" w:hAnsi="Arial" w:cs="Arial"/>
                <w:color w:val="343436"/>
                <w:spacing w:val="1"/>
              </w:rPr>
              <w:t>Gurken</w:t>
            </w:r>
            <w:r w:rsidR="0065426C">
              <w:rPr>
                <w:rFonts w:ascii="Arial" w:hAnsi="Arial" w:cs="Arial"/>
                <w:color w:val="343436"/>
                <w:spacing w:val="1"/>
              </w:rPr>
              <w:t xml:space="preserve">salat 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>Paprika</w:t>
            </w:r>
            <w:r w:rsidR="0065426C">
              <w:rPr>
                <w:rFonts w:ascii="Arial" w:hAnsi="Arial" w:cs="Arial"/>
                <w:color w:val="343436"/>
                <w:spacing w:val="1"/>
              </w:rPr>
              <w:t>salat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>,</w:t>
            </w:r>
            <w:r w:rsidR="0065426C">
              <w:rPr>
                <w:rFonts w:ascii="Arial" w:hAnsi="Arial" w:cs="Arial"/>
                <w:color w:val="343436"/>
                <w:spacing w:val="1"/>
              </w:rPr>
              <w:t xml:space="preserve"> 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 xml:space="preserve">grüner </w:t>
            </w:r>
            <w:r w:rsidR="000C2A91" w:rsidRPr="00DB51B7">
              <w:rPr>
                <w:rFonts w:ascii="Arial" w:hAnsi="Arial" w:cs="Arial"/>
                <w:color w:val="343436"/>
                <w:spacing w:val="1"/>
              </w:rPr>
              <w:t>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</w:tcPr>
          <w:p w14:paraId="4B03D453" w14:textId="1540CA65" w:rsidR="000C2A91" w:rsidRPr="001666D9" w:rsidRDefault="00E61879" w:rsidP="000C2A91">
            <w:pPr>
              <w:pStyle w:val="TableParagraph"/>
              <w:spacing w:before="167"/>
              <w:ind w:left="167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 xml:space="preserve">Birnenkuchen </w:t>
            </w:r>
            <w:r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A,C,G,H,F</w:t>
            </w:r>
          </w:p>
        </w:tc>
      </w:tr>
      <w:tr w:rsidR="000C2A91" w14:paraId="781E7C73" w14:textId="77777777" w:rsidTr="00875138">
        <w:trPr>
          <w:trHeight w:hRule="exact" w:val="1134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6F8F3B"/>
          </w:tcPr>
          <w:p w14:paraId="18620A99" w14:textId="714E442E" w:rsidR="000C2A91" w:rsidRDefault="000C2A91" w:rsidP="000C2A91">
            <w:pPr>
              <w:pStyle w:val="TableParagraph"/>
              <w:spacing w:before="3"/>
              <w:rPr>
                <w:rFonts w:ascii="AbsaraSans-Medium" w:eastAsia="AbsaraSans-Medium" w:hAnsi="AbsaraSans-Medium" w:cs="AbsaraSans-Medium"/>
                <w:sz w:val="30"/>
                <w:szCs w:val="30"/>
              </w:rPr>
            </w:pPr>
          </w:p>
          <w:p w14:paraId="043D429D" w14:textId="77777777" w:rsidR="000C2A91" w:rsidRDefault="000C2A91" w:rsidP="000C2A91">
            <w:pPr>
              <w:pStyle w:val="TableParagraph"/>
              <w:ind w:left="455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DO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17C968E9" w14:textId="0B5F6CEF" w:rsidR="000C2A91" w:rsidRPr="00C53909" w:rsidRDefault="00811D4B" w:rsidP="00387033">
            <w:pPr>
              <w:pStyle w:val="TableParagraph"/>
              <w:spacing w:before="179" w:line="260" w:lineRule="exact"/>
              <w:ind w:left="167" w:right="141"/>
              <w:rPr>
                <w:rFonts w:ascii="Arial" w:hAnsi="Arial" w:cs="Arial"/>
                <w:color w:val="343436"/>
                <w:spacing w:val="1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k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 xml:space="preserve">lare Suppe mit </w:t>
            </w:r>
            <w:proofErr w:type="spellStart"/>
            <w:r w:rsidR="000C2A91">
              <w:rPr>
                <w:rFonts w:ascii="Arial" w:hAnsi="Arial" w:cs="Arial"/>
                <w:color w:val="343436"/>
                <w:spacing w:val="1"/>
              </w:rPr>
              <w:t>hausgem</w:t>
            </w:r>
            <w:proofErr w:type="spellEnd"/>
            <w:r w:rsidR="000C2A91">
              <w:rPr>
                <w:rFonts w:ascii="Arial" w:hAnsi="Arial" w:cs="Arial"/>
                <w:color w:val="343436"/>
                <w:spacing w:val="1"/>
              </w:rPr>
              <w:t>.  Bröselknödeln und Karotten</w:t>
            </w:r>
            <w:r w:rsidR="000C2A91" w:rsidRPr="00C53909">
              <w:rPr>
                <w:rFonts w:ascii="Arial" w:hAnsi="Arial" w:cs="Arial"/>
                <w:color w:val="343436"/>
                <w:spacing w:val="1"/>
              </w:rPr>
              <w:t xml:space="preserve"> </w:t>
            </w:r>
            <w:r w:rsidR="000C2A91" w:rsidRPr="00C53909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A,G,L</w:t>
            </w:r>
          </w:p>
          <w:p w14:paraId="3D3128E6" w14:textId="7C1184CC" w:rsidR="000C2A91" w:rsidRPr="001666D9" w:rsidRDefault="000C2A91" w:rsidP="000C2A91">
            <w:pPr>
              <w:pStyle w:val="TableParagraph"/>
              <w:ind w:left="167" w:right="17"/>
              <w:rPr>
                <w:rFonts w:ascii="Arial" w:hAnsi="Arial" w:cs="Arial"/>
                <w:color w:val="343436"/>
                <w:spacing w:val="-34"/>
              </w:rPr>
            </w:pP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3C1B8539" w14:textId="77777777" w:rsidR="000C2A91" w:rsidRPr="0059221B" w:rsidRDefault="000C2A91" w:rsidP="000C2A91">
            <w:pPr>
              <w:pStyle w:val="TableParagraph"/>
              <w:spacing w:before="187" w:line="250" w:lineRule="exact"/>
              <w:ind w:left="167" w:right="46"/>
              <w:rPr>
                <w:rFonts w:ascii="Arial" w:hAnsi="Arial" w:cs="Arial"/>
                <w:color w:val="343436"/>
              </w:rPr>
            </w:pPr>
            <w:r>
              <w:rPr>
                <w:rFonts w:ascii="Arial" w:hAnsi="Arial" w:cs="Arial"/>
                <w:color w:val="343436"/>
              </w:rPr>
              <w:t xml:space="preserve">Cevapcici vom Schwein und Rind mit Bratkartoffeln von heimischen Bauern, Ketchup </w:t>
            </w:r>
            <w:r w:rsidRPr="0059221B">
              <w:rPr>
                <w:rFonts w:ascii="Arial" w:hAnsi="Arial" w:cs="Arial"/>
                <w:color w:val="343436"/>
              </w:rPr>
              <w:t xml:space="preserve"> </w:t>
            </w:r>
            <w:r w:rsidRPr="0059221B">
              <w:rPr>
                <w:rFonts w:ascii="Arial" w:hAnsi="Arial" w:cs="Arial"/>
                <w:color w:val="343436"/>
                <w:sz w:val="16"/>
                <w:szCs w:val="16"/>
              </w:rPr>
              <w:t>A,C,</w:t>
            </w:r>
            <w:r>
              <w:rPr>
                <w:rFonts w:ascii="Arial" w:hAnsi="Arial" w:cs="Arial"/>
                <w:color w:val="343436"/>
                <w:sz w:val="16"/>
                <w:szCs w:val="16"/>
              </w:rPr>
              <w:t>M</w:t>
            </w:r>
          </w:p>
          <w:p w14:paraId="21FACB4F" w14:textId="6D85ABC5" w:rsidR="000C2A91" w:rsidRPr="001666D9" w:rsidRDefault="000C2A91" w:rsidP="000C2A91">
            <w:pPr>
              <w:pStyle w:val="TableParagraph"/>
              <w:spacing w:before="187" w:line="250" w:lineRule="exact"/>
              <w:ind w:left="167"/>
              <w:rPr>
                <w:rFonts w:ascii="Arial" w:eastAsia="Avenir Book" w:hAnsi="Arial" w:cs="Arial"/>
              </w:rPr>
            </w:pPr>
          </w:p>
        </w:tc>
        <w:tc>
          <w:tcPr>
            <w:tcW w:w="31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11250A14" w14:textId="44C28371" w:rsidR="000C2A91" w:rsidRDefault="0036566D" w:rsidP="000C2A91">
            <w:pPr>
              <w:pStyle w:val="TableParagraph"/>
              <w:spacing w:before="187" w:line="250" w:lineRule="exact"/>
              <w:ind w:left="167"/>
              <w:rPr>
                <w:rFonts w:ascii="Arial" w:hAnsi="Arial" w:cs="Arial"/>
                <w:color w:val="343436"/>
              </w:rPr>
            </w:pPr>
            <w:r>
              <w:rPr>
                <w:rFonts w:ascii="Arial" w:hAnsi="Arial" w:cs="Arial"/>
                <w:color w:val="343436"/>
              </w:rPr>
              <w:t xml:space="preserve">Kartoffelrösti mit </w:t>
            </w:r>
            <w:r w:rsidR="00CB3DD6">
              <w:rPr>
                <w:rFonts w:ascii="Arial" w:hAnsi="Arial" w:cs="Arial"/>
                <w:color w:val="343436"/>
              </w:rPr>
              <w:t xml:space="preserve">Spiegelei und </w:t>
            </w:r>
            <w:r>
              <w:rPr>
                <w:rFonts w:ascii="Arial" w:hAnsi="Arial" w:cs="Arial"/>
                <w:color w:val="343436"/>
              </w:rPr>
              <w:t xml:space="preserve">Cremespinat </w:t>
            </w:r>
            <w:r>
              <w:rPr>
                <w:rFonts w:ascii="Arial" w:hAnsi="Arial" w:cs="Arial"/>
                <w:color w:val="343436"/>
                <w:sz w:val="16"/>
                <w:szCs w:val="16"/>
              </w:rPr>
              <w:t>A,C,G</w:t>
            </w:r>
          </w:p>
        </w:tc>
        <w:tc>
          <w:tcPr>
            <w:tcW w:w="255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7AF3ECC2" w14:textId="77777777" w:rsidR="00FE028B" w:rsidRDefault="000C2A91" w:rsidP="000C2A91">
            <w:pPr>
              <w:pStyle w:val="TableParagraph"/>
              <w:spacing w:before="187" w:line="250" w:lineRule="exact"/>
              <w:ind w:left="167" w:right="-7"/>
              <w:rPr>
                <w:rFonts w:ascii="Arial" w:hAnsi="Arial" w:cs="Arial"/>
                <w:color w:val="343436"/>
                <w:spacing w:val="1"/>
              </w:rPr>
            </w:pPr>
            <w:r w:rsidRPr="00DB51B7">
              <w:rPr>
                <w:rFonts w:ascii="Arial" w:hAnsi="Arial" w:cs="Arial"/>
                <w:color w:val="343436"/>
                <w:spacing w:val="1"/>
              </w:rPr>
              <w:t xml:space="preserve">Mais, </w:t>
            </w:r>
          </w:p>
          <w:p w14:paraId="2D5661AE" w14:textId="33E7CD6A" w:rsidR="000C2A91" w:rsidRPr="001666D9" w:rsidRDefault="000C2A91" w:rsidP="00FE028B">
            <w:pPr>
              <w:pStyle w:val="TableParagraph"/>
              <w:spacing w:line="250" w:lineRule="exact"/>
              <w:ind w:left="167" w:right="-7"/>
              <w:rPr>
                <w:rFonts w:ascii="Arial" w:eastAsia="Avenir Book" w:hAnsi="Arial" w:cs="Arial"/>
              </w:rPr>
            </w:pPr>
            <w:r w:rsidRPr="00DB51B7">
              <w:rPr>
                <w:rFonts w:ascii="Arial" w:hAnsi="Arial" w:cs="Arial"/>
                <w:color w:val="343436"/>
                <w:spacing w:val="1"/>
              </w:rPr>
              <w:t>Gurken,</w:t>
            </w:r>
            <w:r w:rsidR="00875138">
              <w:rPr>
                <w:rFonts w:ascii="Arial" w:hAnsi="Arial" w:cs="Arial"/>
                <w:color w:val="343436"/>
                <w:spacing w:val="1"/>
              </w:rPr>
              <w:t xml:space="preserve"> </w:t>
            </w:r>
            <w:r>
              <w:rPr>
                <w:rFonts w:ascii="Arial" w:hAnsi="Arial" w:cs="Arial"/>
                <w:color w:val="343436"/>
                <w:spacing w:val="1"/>
              </w:rPr>
              <w:t>g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>rüner 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  <w:shd w:val="clear" w:color="auto" w:fill="E2E3E4"/>
          </w:tcPr>
          <w:p w14:paraId="65EE0ABA" w14:textId="7216224D" w:rsidR="000C2A91" w:rsidRPr="00E659C2" w:rsidRDefault="006E3ED1" w:rsidP="000C2A91">
            <w:pPr>
              <w:pStyle w:val="TableParagraph"/>
              <w:spacing w:before="187" w:line="250" w:lineRule="exact"/>
              <w:ind w:left="167" w:right="283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E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>is</w:t>
            </w:r>
            <w:r>
              <w:rPr>
                <w:rFonts w:ascii="Arial" w:hAnsi="Arial" w:cs="Arial"/>
                <w:color w:val="343436"/>
                <w:spacing w:val="1"/>
              </w:rPr>
              <w:t xml:space="preserve">lutscher </w:t>
            </w:r>
            <w:r w:rsidR="000C2A91" w:rsidRPr="00DB51B7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G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 xml:space="preserve"> </w:t>
            </w:r>
          </w:p>
        </w:tc>
      </w:tr>
      <w:tr w:rsidR="000C2A91" w14:paraId="47FC20FC" w14:textId="77777777" w:rsidTr="00875138">
        <w:trPr>
          <w:trHeight w:hRule="exact" w:val="1060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343436"/>
              <w:right w:val="single" w:sz="2" w:space="0" w:color="231F20"/>
            </w:tcBorders>
            <w:shd w:val="clear" w:color="auto" w:fill="9ACC54"/>
          </w:tcPr>
          <w:p w14:paraId="449943C9" w14:textId="20F300A6" w:rsidR="000C2A91" w:rsidRDefault="000C2A91" w:rsidP="000C2A91">
            <w:pPr>
              <w:pStyle w:val="TableParagraph"/>
              <w:spacing w:before="306"/>
              <w:jc w:val="center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FR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46CA412C" w14:textId="02F90DBB" w:rsidR="000C2A91" w:rsidRPr="001666D9" w:rsidRDefault="000C2A91" w:rsidP="000C2A91">
            <w:pPr>
              <w:pStyle w:val="TableParagraph"/>
              <w:spacing w:before="187" w:line="250" w:lineRule="exact"/>
              <w:ind w:left="167" w:right="280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 xml:space="preserve">Grießnockerlsuppe mit Karotten </w:t>
            </w:r>
            <w:r w:rsidRPr="0037364F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A,C,G,L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583315F1" w14:textId="1B845672" w:rsidR="000C2A91" w:rsidRPr="001666D9" w:rsidRDefault="000C2A91" w:rsidP="000C2A91">
            <w:pPr>
              <w:pStyle w:val="TableParagraph"/>
              <w:spacing w:before="187" w:line="250" w:lineRule="exact"/>
              <w:ind w:left="167" w:right="294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spacing w:val="1"/>
              </w:rPr>
              <w:t xml:space="preserve">Kartoffelstrudel mit Gemüse und Zitronendip   </w:t>
            </w:r>
            <w:r w:rsidRPr="00E97C4D">
              <w:rPr>
                <w:rFonts w:ascii="Arial" w:hAnsi="Arial" w:cs="Arial"/>
                <w:spacing w:val="1"/>
                <w:sz w:val="16"/>
                <w:szCs w:val="16"/>
              </w:rPr>
              <w:t>A,C,D,G</w:t>
            </w:r>
          </w:p>
        </w:tc>
        <w:tc>
          <w:tcPr>
            <w:tcW w:w="3118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06120875" w14:textId="77777777" w:rsidR="000C2A91" w:rsidRDefault="000C2A91" w:rsidP="000C2A91">
            <w:pPr>
              <w:ind w:left="138"/>
              <w:rPr>
                <w:rFonts w:ascii="Arial" w:hAnsi="Arial" w:cs="Arial"/>
              </w:rPr>
            </w:pPr>
          </w:p>
          <w:p w14:paraId="309EB565" w14:textId="754B05C5" w:rsidR="000C2A91" w:rsidRDefault="000C2A91" w:rsidP="000C2A91">
            <w:pPr>
              <w:ind w:left="138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7D87B335" w14:textId="7B1FCBED" w:rsidR="00FE028B" w:rsidRDefault="000C2A91" w:rsidP="00FE028B">
            <w:pPr>
              <w:spacing w:before="240"/>
              <w:ind w:left="142"/>
              <w:rPr>
                <w:rFonts w:ascii="Arial" w:hAnsi="Arial" w:cs="Arial"/>
                <w:color w:val="343436"/>
                <w:spacing w:val="1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Kraut</w:t>
            </w:r>
            <w:r w:rsidR="00FE028B">
              <w:rPr>
                <w:rFonts w:ascii="Arial" w:hAnsi="Arial" w:cs="Arial"/>
                <w:color w:val="343436"/>
                <w:spacing w:val="1"/>
              </w:rPr>
              <w:t>salat</w:t>
            </w:r>
            <w:r w:rsidR="00875138">
              <w:rPr>
                <w:rFonts w:ascii="Arial" w:hAnsi="Arial" w:cs="Arial"/>
                <w:color w:val="343436"/>
                <w:spacing w:val="1"/>
              </w:rPr>
              <w:t>, Tomaten-</w:t>
            </w:r>
            <w:r>
              <w:rPr>
                <w:rFonts w:ascii="Arial" w:hAnsi="Arial" w:cs="Arial"/>
                <w:color w:val="343436"/>
                <w:spacing w:val="1"/>
              </w:rPr>
              <w:t xml:space="preserve"> </w:t>
            </w:r>
          </w:p>
          <w:p w14:paraId="3ADD9A0A" w14:textId="5E11B6D2" w:rsidR="000C2A91" w:rsidRPr="001666D9" w:rsidRDefault="00875138" w:rsidP="00FE028B">
            <w:pPr>
              <w:ind w:lef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 xml:space="preserve">salat, 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>grüner 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343436"/>
            </w:tcBorders>
          </w:tcPr>
          <w:p w14:paraId="626B4327" w14:textId="6877726E" w:rsidR="000C2A91" w:rsidRPr="001666D9" w:rsidRDefault="002C0306" w:rsidP="000C2A91">
            <w:pPr>
              <w:pStyle w:val="TableParagraph"/>
              <w:spacing w:before="167"/>
              <w:ind w:left="167" w:right="277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Schokop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 xml:space="preserve">udding </w:t>
            </w:r>
            <w:r w:rsidR="0047558F">
              <w:rPr>
                <w:rFonts w:ascii="Arial" w:hAnsi="Arial" w:cs="Arial"/>
                <w:color w:val="343436"/>
                <w:spacing w:val="1"/>
              </w:rPr>
              <w:t xml:space="preserve"> mit Schlag </w:t>
            </w:r>
            <w:r w:rsidR="000C2A91" w:rsidRPr="009F2FF6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G</w:t>
            </w:r>
          </w:p>
        </w:tc>
      </w:tr>
    </w:tbl>
    <w:p w14:paraId="2E8A3A04" w14:textId="638CCDFC" w:rsidR="00BA6E94" w:rsidRDefault="00BA6E94"/>
    <w:sectPr w:rsidR="00BA6E94">
      <w:type w:val="continuous"/>
      <w:pgSz w:w="16840" w:h="11910" w:orient="landscape"/>
      <w:pgMar w:top="1100" w:right="7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bsaraSans-Medium">
    <w:altName w:val="Times New Roman"/>
    <w:charset w:val="00"/>
    <w:family w:val="auto"/>
    <w:pitch w:val="variable"/>
    <w:sig w:usb0="00000001" w:usb1="4000004A" w:usb2="00000000" w:usb3="00000000" w:csb0="00000111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bsara TF Mediu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EAB"/>
    <w:rsid w:val="00014103"/>
    <w:rsid w:val="000354EA"/>
    <w:rsid w:val="000434BB"/>
    <w:rsid w:val="000500A8"/>
    <w:rsid w:val="000B6F7A"/>
    <w:rsid w:val="000C2A91"/>
    <w:rsid w:val="000E116C"/>
    <w:rsid w:val="000F5CB4"/>
    <w:rsid w:val="001020CB"/>
    <w:rsid w:val="00125763"/>
    <w:rsid w:val="00143060"/>
    <w:rsid w:val="001666D9"/>
    <w:rsid w:val="00181031"/>
    <w:rsid w:val="00197249"/>
    <w:rsid w:val="001B004F"/>
    <w:rsid w:val="001C0B2A"/>
    <w:rsid w:val="001E3008"/>
    <w:rsid w:val="001E6F0F"/>
    <w:rsid w:val="001F1640"/>
    <w:rsid w:val="001F394A"/>
    <w:rsid w:val="00237FEA"/>
    <w:rsid w:val="00270D89"/>
    <w:rsid w:val="00275961"/>
    <w:rsid w:val="002C0306"/>
    <w:rsid w:val="002E163C"/>
    <w:rsid w:val="003073AA"/>
    <w:rsid w:val="00345841"/>
    <w:rsid w:val="0036566D"/>
    <w:rsid w:val="003675B4"/>
    <w:rsid w:val="00387033"/>
    <w:rsid w:val="003C0A24"/>
    <w:rsid w:val="003F07E9"/>
    <w:rsid w:val="004579E6"/>
    <w:rsid w:val="0047558F"/>
    <w:rsid w:val="004D31D8"/>
    <w:rsid w:val="004F69AD"/>
    <w:rsid w:val="0054250C"/>
    <w:rsid w:val="00542AC9"/>
    <w:rsid w:val="00544385"/>
    <w:rsid w:val="00544E5D"/>
    <w:rsid w:val="0056215E"/>
    <w:rsid w:val="005F7AAD"/>
    <w:rsid w:val="00605D92"/>
    <w:rsid w:val="006202DF"/>
    <w:rsid w:val="00633972"/>
    <w:rsid w:val="0065426C"/>
    <w:rsid w:val="00657A3B"/>
    <w:rsid w:val="00691D7D"/>
    <w:rsid w:val="006E3ED1"/>
    <w:rsid w:val="00704AD4"/>
    <w:rsid w:val="00716743"/>
    <w:rsid w:val="0072558C"/>
    <w:rsid w:val="00726F03"/>
    <w:rsid w:val="00733441"/>
    <w:rsid w:val="00765AA5"/>
    <w:rsid w:val="00766D9D"/>
    <w:rsid w:val="007D3AE0"/>
    <w:rsid w:val="007F5DF6"/>
    <w:rsid w:val="00811D4B"/>
    <w:rsid w:val="00834855"/>
    <w:rsid w:val="00837943"/>
    <w:rsid w:val="008635C6"/>
    <w:rsid w:val="00865741"/>
    <w:rsid w:val="00867FC5"/>
    <w:rsid w:val="00875138"/>
    <w:rsid w:val="00876B7E"/>
    <w:rsid w:val="00884906"/>
    <w:rsid w:val="008F7395"/>
    <w:rsid w:val="00947AF9"/>
    <w:rsid w:val="00991D44"/>
    <w:rsid w:val="009C7FAA"/>
    <w:rsid w:val="00A425DF"/>
    <w:rsid w:val="00AA25C0"/>
    <w:rsid w:val="00AA6066"/>
    <w:rsid w:val="00AC46EB"/>
    <w:rsid w:val="00B229A3"/>
    <w:rsid w:val="00B375FC"/>
    <w:rsid w:val="00BA6E94"/>
    <w:rsid w:val="00C4149C"/>
    <w:rsid w:val="00C45D09"/>
    <w:rsid w:val="00C54B69"/>
    <w:rsid w:val="00C55BD3"/>
    <w:rsid w:val="00C60E7B"/>
    <w:rsid w:val="00C638EC"/>
    <w:rsid w:val="00CB3DD6"/>
    <w:rsid w:val="00D21370"/>
    <w:rsid w:val="00D353B5"/>
    <w:rsid w:val="00D4101B"/>
    <w:rsid w:val="00D50122"/>
    <w:rsid w:val="00D55EAB"/>
    <w:rsid w:val="00D57FD4"/>
    <w:rsid w:val="00D61BEE"/>
    <w:rsid w:val="00D6338D"/>
    <w:rsid w:val="00D71D1C"/>
    <w:rsid w:val="00D73582"/>
    <w:rsid w:val="00DA5AC1"/>
    <w:rsid w:val="00DB6CDC"/>
    <w:rsid w:val="00DC2EC6"/>
    <w:rsid w:val="00DD3372"/>
    <w:rsid w:val="00DD7CAF"/>
    <w:rsid w:val="00DD7D99"/>
    <w:rsid w:val="00DE4E03"/>
    <w:rsid w:val="00E2632F"/>
    <w:rsid w:val="00E61879"/>
    <w:rsid w:val="00E6220E"/>
    <w:rsid w:val="00E635CE"/>
    <w:rsid w:val="00E659C2"/>
    <w:rsid w:val="00EA2180"/>
    <w:rsid w:val="00F653FE"/>
    <w:rsid w:val="00F834D9"/>
    <w:rsid w:val="00F91117"/>
    <w:rsid w:val="00FA7358"/>
    <w:rsid w:val="00FE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7D65EB"/>
  <w15:docId w15:val="{76235CFB-5B75-496F-9314-5F3979D2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225"/>
    </w:pPr>
    <w:rPr>
      <w:rFonts w:ascii="AbsaraSans-Medium" w:eastAsia="AbsaraSans-Medium" w:hAnsi="AbsaraSans-Medium"/>
      <w:sz w:val="35"/>
      <w:szCs w:val="35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5AC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5AC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ies.hoedl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54163A-4313-4B8E-8075-827B82B030C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F8D3F2C3-F085-41F5-89E3-3E104BCAF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Marlies Hödl</cp:lastModifiedBy>
  <cp:revision>2</cp:revision>
  <cp:lastPrinted>2020-06-07T12:14:00Z</cp:lastPrinted>
  <dcterms:created xsi:type="dcterms:W3CDTF">2020-11-17T11:03:00Z</dcterms:created>
  <dcterms:modified xsi:type="dcterms:W3CDTF">2020-11-17T11:03:00Z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LastSaved">
    <vt:filetime>2019-12-03T00:00:00Z</vt:filetime>
  </property>
</Properties>
</file>