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4005C69" w14:textId="77777777" w:rsidR="00D55EAB" w:rsidRDefault="00DA5AC1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DE" w:eastAsia="de-DE"/>
        </w:rPr>
        <w:drawing>
          <wp:anchor distT="0" distB="0" distL="114300" distR="114300" simplePos="0" relativeHeight="251658240" behindDoc="1" locked="0" layoutInCell="1" allowOverlap="1" wp14:anchorId="07E07676" wp14:editId="0037B05B">
            <wp:simplePos x="0" y="0"/>
            <wp:positionH relativeFrom="column">
              <wp:posOffset>-431800</wp:posOffset>
            </wp:positionH>
            <wp:positionV relativeFrom="paragraph">
              <wp:posOffset>-698500</wp:posOffset>
            </wp:positionV>
            <wp:extent cx="10707370" cy="7575550"/>
            <wp:effectExtent l="0" t="0" r="0" b="0"/>
            <wp:wrapNone/>
            <wp:docPr id="1" name="Bild 1" descr="Aktuelle Projekte:Kunden S-Z:Schöckllandhof:2019:Menüs:Word-Aufbereitung:Ursulinen:Ursulinen_Neu:Menüplan Ursulinen Vorlage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ktuelle Projekte:Kunden S-Z:Schöckllandhof:2019:Menüs:Word-Aufbereitung:Ursulinen:Ursulinen_Neu:Menüplan Ursulinen Vorlage.pd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7370" cy="757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E5CD63" w14:textId="77777777" w:rsidR="00D55EAB" w:rsidRDefault="00D55EAB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7050D02" w14:textId="77777777" w:rsidR="00D55EAB" w:rsidRDefault="00D55EAB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7D0C87D" w14:textId="77777777" w:rsidR="00D55EAB" w:rsidRDefault="00D55EAB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FA8372D" w14:textId="77777777" w:rsidR="00D55EAB" w:rsidRDefault="00D55EAB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359BC65" w14:textId="77777777" w:rsidR="00D55EAB" w:rsidRDefault="00D55EAB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49D630E" w14:textId="77777777" w:rsidR="00D55EAB" w:rsidRDefault="00D55EAB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4EDED5F" w14:textId="03325C9C" w:rsidR="00D55EAB" w:rsidRDefault="00DA5AC1">
      <w:pPr>
        <w:pStyle w:val="Textkrper"/>
        <w:ind w:right="626"/>
        <w:jc w:val="center"/>
      </w:pPr>
      <w:r>
        <w:rPr>
          <w:color w:val="6F8F3B"/>
          <w:w w:val="95"/>
        </w:rPr>
        <w:t>von</w:t>
      </w:r>
      <w:r>
        <w:rPr>
          <w:color w:val="6F8F3B"/>
          <w:spacing w:val="-24"/>
          <w:w w:val="95"/>
        </w:rPr>
        <w:t xml:space="preserve"> </w:t>
      </w:r>
      <w:r w:rsidR="00BD17C5">
        <w:rPr>
          <w:color w:val="6F8F3B"/>
          <w:spacing w:val="-24"/>
          <w:w w:val="95"/>
        </w:rPr>
        <w:t>3</w:t>
      </w:r>
      <w:r>
        <w:rPr>
          <w:color w:val="6F8F3B"/>
          <w:w w:val="95"/>
        </w:rPr>
        <w:t>.</w:t>
      </w:r>
      <w:r w:rsidR="003646E2">
        <w:rPr>
          <w:color w:val="6F8F3B"/>
          <w:w w:val="95"/>
        </w:rPr>
        <w:t xml:space="preserve"> </w:t>
      </w:r>
      <w:r w:rsidR="00BD17C5">
        <w:rPr>
          <w:color w:val="6F8F3B"/>
          <w:w w:val="95"/>
        </w:rPr>
        <w:t>Novem</w:t>
      </w:r>
      <w:r w:rsidR="00947AF9">
        <w:rPr>
          <w:color w:val="6F8F3B"/>
          <w:w w:val="95"/>
        </w:rPr>
        <w:t>ber</w:t>
      </w:r>
      <w:r>
        <w:rPr>
          <w:color w:val="6F8F3B"/>
          <w:spacing w:val="-24"/>
          <w:w w:val="95"/>
        </w:rPr>
        <w:t xml:space="preserve"> </w:t>
      </w:r>
      <w:r>
        <w:rPr>
          <w:color w:val="6F8F3B"/>
          <w:w w:val="95"/>
        </w:rPr>
        <w:t>bis</w:t>
      </w:r>
      <w:r>
        <w:rPr>
          <w:color w:val="6F8F3B"/>
          <w:spacing w:val="-24"/>
          <w:w w:val="95"/>
        </w:rPr>
        <w:t xml:space="preserve"> </w:t>
      </w:r>
      <w:r w:rsidR="003646E2">
        <w:rPr>
          <w:color w:val="6F8F3B"/>
          <w:spacing w:val="-24"/>
          <w:w w:val="95"/>
        </w:rPr>
        <w:t>6</w:t>
      </w:r>
      <w:r>
        <w:rPr>
          <w:color w:val="6F8F3B"/>
          <w:w w:val="95"/>
        </w:rPr>
        <w:t>.</w:t>
      </w:r>
      <w:r w:rsidR="003646E2">
        <w:rPr>
          <w:color w:val="6F8F3B"/>
          <w:w w:val="95"/>
        </w:rPr>
        <w:t xml:space="preserve"> </w:t>
      </w:r>
      <w:r w:rsidR="00BD17C5">
        <w:rPr>
          <w:color w:val="6F8F3B"/>
          <w:w w:val="95"/>
        </w:rPr>
        <w:t>Novem</w:t>
      </w:r>
      <w:r w:rsidR="00947AF9">
        <w:rPr>
          <w:color w:val="6F8F3B"/>
          <w:w w:val="95"/>
        </w:rPr>
        <w:t>ber</w:t>
      </w:r>
      <w:r w:rsidR="006202DF">
        <w:rPr>
          <w:color w:val="6F8F3B"/>
          <w:w w:val="95"/>
        </w:rPr>
        <w:t xml:space="preserve"> </w:t>
      </w:r>
      <w:r>
        <w:rPr>
          <w:color w:val="6F8F3B"/>
          <w:w w:val="95"/>
        </w:rPr>
        <w:t>20</w:t>
      </w:r>
      <w:r w:rsidR="001666D9">
        <w:rPr>
          <w:color w:val="6F8F3B"/>
          <w:w w:val="95"/>
        </w:rPr>
        <w:t>20</w:t>
      </w:r>
    </w:p>
    <w:p w14:paraId="26B834D3" w14:textId="77777777" w:rsidR="00D55EAB" w:rsidRDefault="00D55EAB">
      <w:pPr>
        <w:spacing w:before="10"/>
        <w:rPr>
          <w:rFonts w:ascii="AbsaraSans-Medium" w:eastAsia="AbsaraSans-Medium" w:hAnsi="AbsaraSans-Medium" w:cs="AbsaraSans-Medium"/>
          <w:sz w:val="21"/>
          <w:szCs w:val="21"/>
        </w:rPr>
      </w:pPr>
    </w:p>
    <w:tbl>
      <w:tblPr>
        <w:tblStyle w:val="TableNormal"/>
        <w:tblW w:w="15474" w:type="dxa"/>
        <w:tblInd w:w="116" w:type="dxa"/>
        <w:tblLayout w:type="fixed"/>
        <w:tblLook w:val="01E0" w:firstRow="1" w:lastRow="1" w:firstColumn="1" w:lastColumn="1" w:noHBand="0" w:noVBand="0"/>
      </w:tblPr>
      <w:tblGrid>
        <w:gridCol w:w="1157"/>
        <w:gridCol w:w="2835"/>
        <w:gridCol w:w="3686"/>
        <w:gridCol w:w="3685"/>
        <w:gridCol w:w="1985"/>
        <w:gridCol w:w="2126"/>
      </w:tblGrid>
      <w:tr w:rsidR="003675B4" w14:paraId="04F59350" w14:textId="77777777" w:rsidTr="003675B4">
        <w:trPr>
          <w:trHeight w:hRule="exact" w:val="510"/>
        </w:trPr>
        <w:tc>
          <w:tcPr>
            <w:tcW w:w="115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14:paraId="03CF37EE" w14:textId="77777777" w:rsidR="00605D92" w:rsidRDefault="00605D92"/>
        </w:tc>
        <w:tc>
          <w:tcPr>
            <w:tcW w:w="2835" w:type="dxa"/>
            <w:tcBorders>
              <w:top w:val="single" w:sz="2" w:space="0" w:color="343436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14:paraId="3FA15E8F" w14:textId="77777777" w:rsidR="00605D92" w:rsidRDefault="00605D92">
            <w:pPr>
              <w:pStyle w:val="TableParagraph"/>
              <w:spacing w:before="66"/>
              <w:jc w:val="center"/>
              <w:rPr>
                <w:rFonts w:ascii="Cooper Black" w:eastAsia="Cooper Black" w:hAnsi="Cooper Black" w:cs="Cooper Black"/>
                <w:sz w:val="32"/>
                <w:szCs w:val="32"/>
              </w:rPr>
            </w:pPr>
            <w:r>
              <w:rPr>
                <w:rFonts w:ascii="Cooper Black"/>
                <w:b/>
                <w:color w:val="FDB913"/>
                <w:sz w:val="32"/>
              </w:rPr>
              <w:t>Suppe</w:t>
            </w:r>
          </w:p>
        </w:tc>
        <w:tc>
          <w:tcPr>
            <w:tcW w:w="3686" w:type="dxa"/>
            <w:tcBorders>
              <w:top w:val="single" w:sz="2" w:space="0" w:color="343436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14:paraId="2CB55729" w14:textId="0CC9845E" w:rsidR="00605D92" w:rsidRDefault="00544385">
            <w:pPr>
              <w:pStyle w:val="TableParagraph"/>
              <w:spacing w:before="66"/>
              <w:jc w:val="center"/>
              <w:rPr>
                <w:rFonts w:ascii="Cooper Black" w:eastAsia="Cooper Black" w:hAnsi="Cooper Black" w:cs="Cooper Black"/>
                <w:sz w:val="32"/>
                <w:szCs w:val="32"/>
              </w:rPr>
            </w:pPr>
            <w:r>
              <w:rPr>
                <w:rFonts w:ascii="Cooper Black" w:hAnsi="Cooper Black"/>
                <w:b/>
                <w:color w:val="00AEEF"/>
                <w:sz w:val="32"/>
              </w:rPr>
              <w:t>Hauptm</w:t>
            </w:r>
            <w:r w:rsidR="00605D92">
              <w:rPr>
                <w:rFonts w:ascii="Cooper Black" w:hAnsi="Cooper Black"/>
                <w:b/>
                <w:color w:val="00AEEF"/>
                <w:sz w:val="32"/>
              </w:rPr>
              <w:t>enü</w:t>
            </w:r>
          </w:p>
        </w:tc>
        <w:tc>
          <w:tcPr>
            <w:tcW w:w="3685" w:type="dxa"/>
            <w:tcBorders>
              <w:top w:val="single" w:sz="2" w:space="0" w:color="343436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14:paraId="26D4D93E" w14:textId="43AE47BA" w:rsidR="00605D92" w:rsidRDefault="00544385">
            <w:pPr>
              <w:pStyle w:val="TableParagraph"/>
              <w:spacing w:before="66"/>
              <w:jc w:val="center"/>
              <w:rPr>
                <w:rFonts w:ascii="Cooper Black"/>
                <w:b/>
                <w:color w:val="9ACC54"/>
                <w:spacing w:val="-2"/>
                <w:sz w:val="32"/>
              </w:rPr>
            </w:pPr>
            <w:r>
              <w:rPr>
                <w:rFonts w:ascii="Cooper Black"/>
                <w:b/>
                <w:color w:val="9ACC54"/>
                <w:spacing w:val="-2"/>
                <w:sz w:val="32"/>
              </w:rPr>
              <w:t>Vegetarisch</w:t>
            </w:r>
          </w:p>
        </w:tc>
        <w:tc>
          <w:tcPr>
            <w:tcW w:w="1985" w:type="dxa"/>
            <w:tcBorders>
              <w:top w:val="single" w:sz="2" w:space="0" w:color="343436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14:paraId="43DD971C" w14:textId="672C3AB3" w:rsidR="00605D92" w:rsidRDefault="00605D92">
            <w:pPr>
              <w:pStyle w:val="TableParagraph"/>
              <w:spacing w:before="66"/>
              <w:jc w:val="center"/>
              <w:rPr>
                <w:rFonts w:ascii="Cooper Black" w:eastAsia="Cooper Black" w:hAnsi="Cooper Black" w:cs="Cooper Black"/>
                <w:sz w:val="32"/>
                <w:szCs w:val="32"/>
              </w:rPr>
            </w:pPr>
            <w:r>
              <w:rPr>
                <w:rFonts w:ascii="Cooper Black"/>
                <w:b/>
                <w:color w:val="9ACC54"/>
                <w:spacing w:val="-2"/>
                <w:sz w:val="32"/>
              </w:rPr>
              <w:t>Salate</w:t>
            </w:r>
          </w:p>
        </w:tc>
        <w:tc>
          <w:tcPr>
            <w:tcW w:w="2126" w:type="dxa"/>
            <w:tcBorders>
              <w:top w:val="single" w:sz="2" w:space="0" w:color="343436"/>
              <w:left w:val="single" w:sz="2" w:space="0" w:color="231F20"/>
              <w:bottom w:val="single" w:sz="2" w:space="0" w:color="231F20"/>
              <w:right w:val="single" w:sz="2" w:space="0" w:color="343436"/>
            </w:tcBorders>
          </w:tcPr>
          <w:p w14:paraId="26FAF77F" w14:textId="77777777" w:rsidR="00605D92" w:rsidRDefault="00605D92" w:rsidP="00947AF9">
            <w:pPr>
              <w:pStyle w:val="TableParagraph"/>
              <w:spacing w:before="66"/>
              <w:ind w:right="2"/>
              <w:jc w:val="center"/>
              <w:rPr>
                <w:rFonts w:ascii="Cooper Black" w:eastAsia="Cooper Black" w:hAnsi="Cooper Black" w:cs="Cooper Black"/>
                <w:sz w:val="32"/>
                <w:szCs w:val="32"/>
              </w:rPr>
            </w:pPr>
            <w:r>
              <w:rPr>
                <w:rFonts w:ascii="Cooper Black"/>
                <w:b/>
                <w:color w:val="D2232A"/>
                <w:spacing w:val="-2"/>
                <w:sz w:val="32"/>
              </w:rPr>
              <w:t>Nachspeise</w:t>
            </w:r>
          </w:p>
        </w:tc>
      </w:tr>
      <w:tr w:rsidR="00FD0689" w14:paraId="660E12A0" w14:textId="77777777" w:rsidTr="003675B4">
        <w:trPr>
          <w:trHeight w:hRule="exact" w:val="1080"/>
        </w:trPr>
        <w:tc>
          <w:tcPr>
            <w:tcW w:w="1157" w:type="dxa"/>
            <w:tcBorders>
              <w:top w:val="single" w:sz="2" w:space="0" w:color="231F20"/>
              <w:left w:val="single" w:sz="2" w:space="0" w:color="343436"/>
              <w:bottom w:val="single" w:sz="2" w:space="0" w:color="231F20"/>
              <w:right w:val="single" w:sz="2" w:space="0" w:color="231F20"/>
            </w:tcBorders>
            <w:shd w:val="clear" w:color="auto" w:fill="9ACC54"/>
          </w:tcPr>
          <w:p w14:paraId="5C21252C" w14:textId="77777777" w:rsidR="00FD0689" w:rsidRDefault="00FD0689" w:rsidP="00FD0689">
            <w:pPr>
              <w:pStyle w:val="TableParagraph"/>
              <w:spacing w:before="316"/>
              <w:ind w:left="414"/>
              <w:rPr>
                <w:rFonts w:ascii="Absara TF Medium" w:eastAsia="Absara TF Medium" w:hAnsi="Absara TF Medium" w:cs="Absara TF Medium"/>
                <w:sz w:val="38"/>
                <w:szCs w:val="38"/>
              </w:rPr>
            </w:pPr>
            <w:r>
              <w:rPr>
                <w:rFonts w:ascii="Absara TF Medium"/>
                <w:color w:val="FFFFFF"/>
                <w:sz w:val="38"/>
              </w:rPr>
              <w:t>MO</w:t>
            </w:r>
          </w:p>
        </w:tc>
        <w:tc>
          <w:tcPr>
            <w:tcW w:w="2835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14:paraId="7E9C0344" w14:textId="7514A6AB" w:rsidR="00FD0689" w:rsidRPr="001666D9" w:rsidRDefault="00FD0689" w:rsidP="00FD0689">
            <w:pPr>
              <w:pStyle w:val="TableParagraph"/>
              <w:spacing w:before="187" w:line="250" w:lineRule="exact"/>
              <w:ind w:left="167" w:right="384"/>
              <w:rPr>
                <w:rFonts w:ascii="Arial" w:eastAsia="Avenir Book" w:hAnsi="Arial" w:cs="Arial"/>
              </w:rPr>
            </w:pPr>
          </w:p>
        </w:tc>
        <w:tc>
          <w:tcPr>
            <w:tcW w:w="368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14:paraId="42363254" w14:textId="344AECE7" w:rsidR="00FD0689" w:rsidRPr="001666D9" w:rsidRDefault="00FD0689" w:rsidP="00FD0689">
            <w:pPr>
              <w:pStyle w:val="TableParagraph"/>
              <w:spacing w:before="179" w:line="260" w:lineRule="exact"/>
              <w:ind w:left="167" w:right="199"/>
              <w:rPr>
                <w:rFonts w:ascii="Arial" w:eastAsia="Avenir Book" w:hAnsi="Arial" w:cs="Arial"/>
              </w:rPr>
            </w:pPr>
          </w:p>
        </w:tc>
        <w:tc>
          <w:tcPr>
            <w:tcW w:w="3685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14:paraId="3A97E68F" w14:textId="396F1A48" w:rsidR="00FD0689" w:rsidRDefault="00FD0689" w:rsidP="00FD0689">
            <w:pPr>
              <w:pStyle w:val="TableParagraph"/>
              <w:spacing w:before="179" w:line="260" w:lineRule="exact"/>
              <w:ind w:left="167" w:right="588"/>
              <w:rPr>
                <w:rFonts w:ascii="Arial" w:hAnsi="Arial" w:cs="Arial"/>
                <w:color w:val="343436"/>
                <w:spacing w:val="1"/>
              </w:rPr>
            </w:pPr>
          </w:p>
        </w:tc>
        <w:tc>
          <w:tcPr>
            <w:tcW w:w="1985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14:paraId="34358646" w14:textId="7650171E" w:rsidR="00FD0689" w:rsidRPr="001666D9" w:rsidRDefault="00FD0689" w:rsidP="00FD0689">
            <w:pPr>
              <w:pStyle w:val="TableParagraph"/>
              <w:spacing w:line="260" w:lineRule="exact"/>
              <w:ind w:left="167" w:right="135"/>
              <w:rPr>
                <w:rFonts w:ascii="Arial" w:eastAsia="Avenir Book" w:hAnsi="Arial" w:cs="Arial"/>
              </w:rPr>
            </w:pPr>
          </w:p>
        </w:tc>
        <w:tc>
          <w:tcPr>
            <w:tcW w:w="212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343436"/>
            </w:tcBorders>
          </w:tcPr>
          <w:p w14:paraId="046D0965" w14:textId="7993C75E" w:rsidR="00FD0689" w:rsidRPr="00125763" w:rsidRDefault="00FD0689" w:rsidP="00FD0689">
            <w:pPr>
              <w:pStyle w:val="TableParagraph"/>
              <w:spacing w:before="167"/>
              <w:ind w:left="167"/>
              <w:rPr>
                <w:rFonts w:ascii="Arial" w:eastAsia="Avenir Book" w:hAnsi="Arial" w:cs="Arial"/>
              </w:rPr>
            </w:pPr>
            <w:bookmarkStart w:id="0" w:name="_GoBack"/>
            <w:bookmarkEnd w:id="0"/>
          </w:p>
        </w:tc>
      </w:tr>
      <w:tr w:rsidR="00FD0689" w14:paraId="1EFFABB4" w14:textId="77777777" w:rsidTr="003675B4">
        <w:trPr>
          <w:trHeight w:hRule="exact" w:val="1157"/>
        </w:trPr>
        <w:tc>
          <w:tcPr>
            <w:tcW w:w="1157" w:type="dxa"/>
            <w:tcBorders>
              <w:top w:val="single" w:sz="2" w:space="0" w:color="231F20"/>
              <w:left w:val="single" w:sz="2" w:space="0" w:color="343436"/>
              <w:bottom w:val="single" w:sz="2" w:space="0" w:color="231F20"/>
              <w:right w:val="single" w:sz="2" w:space="0" w:color="231F20"/>
            </w:tcBorders>
            <w:shd w:val="clear" w:color="auto" w:fill="6F8F3B"/>
          </w:tcPr>
          <w:p w14:paraId="44ED6109" w14:textId="77777777" w:rsidR="00FD0689" w:rsidRDefault="00FD0689" w:rsidP="00FD0689">
            <w:pPr>
              <w:pStyle w:val="TableParagraph"/>
              <w:spacing w:before="3"/>
              <w:rPr>
                <w:rFonts w:ascii="AbsaraSans-Medium" w:eastAsia="AbsaraSans-Medium" w:hAnsi="AbsaraSans-Medium" w:cs="AbsaraSans-Medium"/>
                <w:sz w:val="31"/>
                <w:szCs w:val="31"/>
              </w:rPr>
            </w:pPr>
          </w:p>
          <w:p w14:paraId="61B07919" w14:textId="77777777" w:rsidR="00FD0689" w:rsidRDefault="00FD0689" w:rsidP="00FD0689">
            <w:pPr>
              <w:pStyle w:val="TableParagraph"/>
              <w:jc w:val="center"/>
              <w:rPr>
                <w:rFonts w:ascii="Absara TF Medium" w:eastAsia="Absara TF Medium" w:hAnsi="Absara TF Medium" w:cs="Absara TF Medium"/>
                <w:sz w:val="38"/>
                <w:szCs w:val="38"/>
              </w:rPr>
            </w:pPr>
            <w:r>
              <w:rPr>
                <w:rFonts w:ascii="Absara TF Medium"/>
                <w:color w:val="FFFFFF"/>
                <w:sz w:val="38"/>
              </w:rPr>
              <w:t>DI</w:t>
            </w:r>
          </w:p>
        </w:tc>
        <w:tc>
          <w:tcPr>
            <w:tcW w:w="2835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E2E3E4"/>
          </w:tcPr>
          <w:p w14:paraId="4A22A453" w14:textId="1FFC77BC" w:rsidR="00FD0689" w:rsidRPr="001666D9" w:rsidRDefault="00E64085" w:rsidP="00FD0689">
            <w:pPr>
              <w:pStyle w:val="TableParagraph"/>
              <w:spacing w:before="187" w:line="250" w:lineRule="exact"/>
              <w:ind w:left="167" w:right="512"/>
              <w:rPr>
                <w:rFonts w:ascii="Arial" w:eastAsia="Avenir Book" w:hAnsi="Arial" w:cs="Arial"/>
              </w:rPr>
            </w:pPr>
            <w:r>
              <w:rPr>
                <w:rFonts w:ascii="Arial" w:hAnsi="Arial" w:cs="Arial"/>
                <w:color w:val="231F20"/>
              </w:rPr>
              <w:t>k</w:t>
            </w:r>
            <w:r w:rsidR="00FD0689">
              <w:rPr>
                <w:rFonts w:ascii="Arial" w:hAnsi="Arial" w:cs="Arial"/>
                <w:color w:val="231F20"/>
              </w:rPr>
              <w:t xml:space="preserve">lare tomatisierte Gemüsebrühe mit Muschelnudeln </w:t>
            </w:r>
            <w:r w:rsidR="00FD0689">
              <w:rPr>
                <w:rFonts w:ascii="Arial" w:hAnsi="Arial" w:cs="Arial"/>
                <w:color w:val="231F20"/>
                <w:spacing w:val="2"/>
                <w:sz w:val="16"/>
                <w:szCs w:val="16"/>
              </w:rPr>
              <w:t>A,C</w:t>
            </w:r>
            <w:r w:rsidR="00FD0689" w:rsidRPr="001666D9">
              <w:rPr>
                <w:rFonts w:ascii="Arial" w:hAnsi="Arial" w:cs="Arial"/>
                <w:color w:val="231F20"/>
                <w:spacing w:val="2"/>
                <w:sz w:val="16"/>
                <w:szCs w:val="16"/>
              </w:rPr>
              <w:t>,L</w:t>
            </w:r>
          </w:p>
        </w:tc>
        <w:tc>
          <w:tcPr>
            <w:tcW w:w="368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E2E3E4"/>
          </w:tcPr>
          <w:p w14:paraId="2E06E1BD" w14:textId="048BCF8D" w:rsidR="00FD0689" w:rsidRPr="001666D9" w:rsidRDefault="00FD0689" w:rsidP="00FD0689">
            <w:pPr>
              <w:pStyle w:val="TableParagraph"/>
              <w:tabs>
                <w:tab w:val="left" w:pos="1245"/>
                <w:tab w:val="left" w:pos="1472"/>
              </w:tabs>
              <w:spacing w:before="187" w:line="250" w:lineRule="exact"/>
              <w:ind w:left="167" w:right="472"/>
              <w:rPr>
                <w:rFonts w:ascii="Arial" w:eastAsia="Avenir Book" w:hAnsi="Arial" w:cs="Arial"/>
              </w:rPr>
            </w:pPr>
            <w:r>
              <w:rPr>
                <w:rFonts w:ascii="Arial" w:hAnsi="Arial" w:cs="Arial"/>
                <w:color w:val="343436"/>
              </w:rPr>
              <w:t xml:space="preserve">Putenfilet gebacken mit Pommes Frites </w:t>
            </w:r>
            <w:r w:rsidRPr="001666D9">
              <w:rPr>
                <w:rFonts w:ascii="Arial" w:hAnsi="Arial" w:cs="Arial"/>
                <w:color w:val="343436"/>
              </w:rPr>
              <w:t xml:space="preserve"> </w:t>
            </w:r>
            <w:r w:rsidRPr="001666D9">
              <w:rPr>
                <w:rFonts w:ascii="Arial" w:hAnsi="Arial" w:cs="Arial"/>
                <w:color w:val="343436"/>
                <w:sz w:val="16"/>
                <w:szCs w:val="16"/>
              </w:rPr>
              <w:t>A</w:t>
            </w:r>
            <w:r w:rsidRPr="001666D9">
              <w:rPr>
                <w:rFonts w:ascii="Arial" w:hAnsi="Arial" w:cs="Arial"/>
                <w:color w:val="343436"/>
                <w:spacing w:val="2"/>
                <w:sz w:val="16"/>
                <w:szCs w:val="16"/>
              </w:rPr>
              <w:t>,C,G</w:t>
            </w:r>
          </w:p>
        </w:tc>
        <w:tc>
          <w:tcPr>
            <w:tcW w:w="3685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E2E3E4"/>
          </w:tcPr>
          <w:p w14:paraId="456FF99C" w14:textId="77777777" w:rsidR="00FD0689" w:rsidRDefault="00FD0689" w:rsidP="00FD0689">
            <w:pPr>
              <w:pStyle w:val="TableParagraph"/>
              <w:ind w:left="167"/>
              <w:rPr>
                <w:rFonts w:ascii="Arial" w:hAnsi="Arial" w:cs="Arial"/>
                <w:color w:val="343436"/>
              </w:rPr>
            </w:pPr>
          </w:p>
          <w:p w14:paraId="3950654D" w14:textId="4D636EB9" w:rsidR="00FD0689" w:rsidRDefault="00FD0689" w:rsidP="00FD0689">
            <w:pPr>
              <w:pStyle w:val="TableParagraph"/>
              <w:spacing w:before="167"/>
              <w:ind w:left="167"/>
              <w:rPr>
                <w:rFonts w:ascii="Arial" w:hAnsi="Arial" w:cs="Arial"/>
                <w:color w:val="343436"/>
                <w:spacing w:val="1"/>
              </w:rPr>
            </w:pPr>
            <w:proofErr w:type="spellStart"/>
            <w:r>
              <w:rPr>
                <w:rFonts w:ascii="Arial" w:hAnsi="Arial" w:cs="Arial"/>
                <w:color w:val="343436"/>
              </w:rPr>
              <w:t>Polentaecken</w:t>
            </w:r>
            <w:proofErr w:type="spellEnd"/>
            <w:r>
              <w:rPr>
                <w:rFonts w:ascii="Arial" w:hAnsi="Arial" w:cs="Arial"/>
                <w:color w:val="343436"/>
              </w:rPr>
              <w:t xml:space="preserve"> mit </w:t>
            </w:r>
            <w:r w:rsidR="00865A47">
              <w:rPr>
                <w:rFonts w:ascii="Arial" w:hAnsi="Arial" w:cs="Arial"/>
                <w:color w:val="343436"/>
              </w:rPr>
              <w:t>Ratatouille</w:t>
            </w:r>
            <w:r>
              <w:rPr>
                <w:rFonts w:ascii="Arial" w:hAnsi="Arial" w:cs="Arial"/>
                <w:color w:val="343436"/>
              </w:rPr>
              <w:t xml:space="preserve"> </w:t>
            </w:r>
            <w:r>
              <w:rPr>
                <w:rFonts w:ascii="Arial" w:hAnsi="Arial" w:cs="Arial"/>
                <w:color w:val="343436"/>
                <w:sz w:val="16"/>
                <w:szCs w:val="16"/>
              </w:rPr>
              <w:t>A,C,G</w:t>
            </w:r>
          </w:p>
        </w:tc>
        <w:tc>
          <w:tcPr>
            <w:tcW w:w="1985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E2E3E4"/>
          </w:tcPr>
          <w:p w14:paraId="590EE47A" w14:textId="7041CCB4" w:rsidR="00FD0689" w:rsidRPr="001666D9" w:rsidRDefault="00FD0689" w:rsidP="0032118C">
            <w:pPr>
              <w:pStyle w:val="TableParagraph"/>
              <w:spacing w:before="240"/>
              <w:ind w:left="167"/>
              <w:rPr>
                <w:rFonts w:ascii="Arial" w:eastAsia="Avenir Book" w:hAnsi="Arial" w:cs="Arial"/>
              </w:rPr>
            </w:pPr>
            <w:r>
              <w:rPr>
                <w:rFonts w:ascii="Arial" w:hAnsi="Arial" w:cs="Arial"/>
                <w:color w:val="343436"/>
                <w:spacing w:val="1"/>
              </w:rPr>
              <w:t xml:space="preserve">Karotten,                rote Rüben,                </w:t>
            </w:r>
            <w:r w:rsidRPr="00DE4E03">
              <w:rPr>
                <w:rFonts w:ascii="Arial" w:hAnsi="Arial" w:cs="Arial"/>
                <w:color w:val="343436"/>
              </w:rPr>
              <w:t>grüner</w:t>
            </w:r>
            <w:r w:rsidRPr="001666D9">
              <w:rPr>
                <w:rFonts w:ascii="Arial" w:hAnsi="Arial" w:cs="Arial"/>
                <w:color w:val="343436"/>
                <w:spacing w:val="-14"/>
              </w:rPr>
              <w:t xml:space="preserve"> </w:t>
            </w:r>
            <w:r w:rsidRPr="001666D9">
              <w:rPr>
                <w:rFonts w:ascii="Arial" w:hAnsi="Arial" w:cs="Arial"/>
                <w:color w:val="343436"/>
                <w:spacing w:val="2"/>
              </w:rPr>
              <w:t>Salat</w:t>
            </w:r>
          </w:p>
        </w:tc>
        <w:tc>
          <w:tcPr>
            <w:tcW w:w="212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343436"/>
            </w:tcBorders>
            <w:shd w:val="clear" w:color="auto" w:fill="E2E3E4"/>
          </w:tcPr>
          <w:p w14:paraId="2B600DD7" w14:textId="20473C18" w:rsidR="00FD0689" w:rsidRPr="001666D9" w:rsidRDefault="005F12B3" w:rsidP="00FD0689">
            <w:pPr>
              <w:pStyle w:val="TableParagraph"/>
              <w:spacing w:before="167"/>
              <w:ind w:left="167"/>
              <w:rPr>
                <w:rFonts w:ascii="Arial" w:eastAsia="Avenir Book" w:hAnsi="Arial" w:cs="Arial"/>
              </w:rPr>
            </w:pPr>
            <w:r>
              <w:rPr>
                <w:rFonts w:ascii="Arial" w:eastAsia="Avenir Book" w:hAnsi="Arial" w:cs="Arial"/>
              </w:rPr>
              <w:t>h</w:t>
            </w:r>
            <w:r w:rsidR="00FD0689">
              <w:rPr>
                <w:rFonts w:ascii="Arial" w:eastAsia="Avenir Book" w:hAnsi="Arial" w:cs="Arial"/>
              </w:rPr>
              <w:t xml:space="preserve">ausgemachte Muffins </w:t>
            </w:r>
            <w:r w:rsidR="00FD0689" w:rsidRPr="00C54B69">
              <w:rPr>
                <w:rFonts w:ascii="Arial" w:eastAsia="Avenir Book" w:hAnsi="Arial" w:cs="Arial"/>
                <w:sz w:val="20"/>
                <w:szCs w:val="20"/>
                <w:vertAlign w:val="subscript"/>
              </w:rPr>
              <w:t>A,C,G</w:t>
            </w:r>
          </w:p>
        </w:tc>
      </w:tr>
      <w:tr w:rsidR="00FD0689" w14:paraId="6CF544EC" w14:textId="77777777" w:rsidTr="003675B4">
        <w:trPr>
          <w:trHeight w:hRule="exact" w:val="1147"/>
        </w:trPr>
        <w:tc>
          <w:tcPr>
            <w:tcW w:w="1157" w:type="dxa"/>
            <w:tcBorders>
              <w:top w:val="single" w:sz="2" w:space="0" w:color="231F20"/>
              <w:left w:val="single" w:sz="2" w:space="0" w:color="343436"/>
              <w:bottom w:val="single" w:sz="2" w:space="0" w:color="231F20"/>
              <w:right w:val="single" w:sz="2" w:space="0" w:color="231F20"/>
            </w:tcBorders>
            <w:shd w:val="clear" w:color="auto" w:fill="9ACC54"/>
          </w:tcPr>
          <w:p w14:paraId="516ACD84" w14:textId="77777777" w:rsidR="00FD0689" w:rsidRDefault="00FD0689" w:rsidP="00FD0689">
            <w:pPr>
              <w:pStyle w:val="TableParagraph"/>
              <w:spacing w:before="4"/>
              <w:rPr>
                <w:rFonts w:ascii="AbsaraSans-Medium" w:eastAsia="AbsaraSans-Medium" w:hAnsi="AbsaraSans-Medium" w:cs="AbsaraSans-Medium"/>
                <w:sz w:val="33"/>
                <w:szCs w:val="33"/>
              </w:rPr>
            </w:pPr>
          </w:p>
          <w:p w14:paraId="095B127B" w14:textId="77777777" w:rsidR="00FD0689" w:rsidRDefault="00FD0689" w:rsidP="00FD0689">
            <w:pPr>
              <w:pStyle w:val="TableParagraph"/>
              <w:ind w:left="489"/>
              <w:rPr>
                <w:rFonts w:ascii="Absara TF Medium" w:eastAsia="Absara TF Medium" w:hAnsi="Absara TF Medium" w:cs="Absara TF Medium"/>
                <w:sz w:val="38"/>
                <w:szCs w:val="38"/>
              </w:rPr>
            </w:pPr>
            <w:r>
              <w:rPr>
                <w:rFonts w:ascii="Absara TF Medium"/>
                <w:color w:val="FFFFFF"/>
                <w:sz w:val="38"/>
              </w:rPr>
              <w:t>MI</w:t>
            </w:r>
          </w:p>
        </w:tc>
        <w:tc>
          <w:tcPr>
            <w:tcW w:w="2835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14:paraId="05E09DC7" w14:textId="6B08C124" w:rsidR="00FD0689" w:rsidRPr="001666D9" w:rsidRDefault="00E64085" w:rsidP="00FD0689">
            <w:pPr>
              <w:pStyle w:val="TableParagraph"/>
              <w:spacing w:before="179" w:line="260" w:lineRule="exact"/>
              <w:ind w:left="167" w:right="588"/>
              <w:rPr>
                <w:rFonts w:ascii="Arial" w:eastAsia="Avenir Book" w:hAnsi="Arial" w:cs="Arial"/>
              </w:rPr>
            </w:pPr>
            <w:r>
              <w:rPr>
                <w:rFonts w:ascii="Arial" w:hAnsi="Arial" w:cs="Arial"/>
                <w:color w:val="343436"/>
                <w:spacing w:val="1"/>
              </w:rPr>
              <w:t>k</w:t>
            </w:r>
            <w:r w:rsidR="00FD0689">
              <w:rPr>
                <w:rFonts w:ascii="Arial" w:hAnsi="Arial" w:cs="Arial"/>
                <w:color w:val="343436"/>
                <w:spacing w:val="1"/>
              </w:rPr>
              <w:t>lare Gemüsebrühe mit Frit</w:t>
            </w:r>
            <w:r>
              <w:rPr>
                <w:rFonts w:ascii="Arial" w:hAnsi="Arial" w:cs="Arial"/>
                <w:color w:val="343436"/>
                <w:spacing w:val="1"/>
              </w:rPr>
              <w:t>tat</w:t>
            </w:r>
            <w:r w:rsidR="00FD0689">
              <w:rPr>
                <w:rFonts w:ascii="Arial" w:hAnsi="Arial" w:cs="Arial"/>
                <w:color w:val="343436"/>
                <w:spacing w:val="1"/>
              </w:rPr>
              <w:t xml:space="preserve">en und Karotte </w:t>
            </w:r>
            <w:r w:rsidR="00FD0689" w:rsidRPr="001666D9">
              <w:rPr>
                <w:rFonts w:ascii="Arial" w:hAnsi="Arial" w:cs="Arial"/>
                <w:color w:val="343436"/>
                <w:spacing w:val="13"/>
              </w:rPr>
              <w:t xml:space="preserve"> </w:t>
            </w:r>
            <w:r w:rsidR="00FD0689" w:rsidRPr="001666D9">
              <w:rPr>
                <w:rFonts w:ascii="Arial" w:hAnsi="Arial" w:cs="Arial"/>
                <w:color w:val="343436"/>
                <w:spacing w:val="2"/>
                <w:sz w:val="16"/>
                <w:szCs w:val="16"/>
              </w:rPr>
              <w:t>A,</w:t>
            </w:r>
            <w:r w:rsidR="00FD0689">
              <w:rPr>
                <w:rFonts w:ascii="Arial" w:hAnsi="Arial" w:cs="Arial"/>
                <w:color w:val="343436"/>
                <w:spacing w:val="2"/>
                <w:sz w:val="16"/>
                <w:szCs w:val="16"/>
              </w:rPr>
              <w:t>C,</w:t>
            </w:r>
            <w:r w:rsidR="00FD0689" w:rsidRPr="001666D9">
              <w:rPr>
                <w:rFonts w:ascii="Arial" w:hAnsi="Arial" w:cs="Arial"/>
                <w:color w:val="343436"/>
                <w:spacing w:val="2"/>
                <w:sz w:val="16"/>
                <w:szCs w:val="16"/>
              </w:rPr>
              <w:t>G,L</w:t>
            </w:r>
            <w:r w:rsidR="00FD0689">
              <w:rPr>
                <w:rFonts w:ascii="Arial" w:hAnsi="Arial" w:cs="Arial"/>
                <w:color w:val="343436"/>
                <w:spacing w:val="2"/>
                <w:sz w:val="16"/>
                <w:szCs w:val="16"/>
              </w:rPr>
              <w:t>,M</w:t>
            </w:r>
          </w:p>
        </w:tc>
        <w:tc>
          <w:tcPr>
            <w:tcW w:w="368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14:paraId="34B92443" w14:textId="0E1366A6" w:rsidR="00FD0689" w:rsidRDefault="00E64085" w:rsidP="00FD0689">
            <w:pPr>
              <w:pStyle w:val="TableParagraph"/>
              <w:spacing w:before="240" w:line="250" w:lineRule="exact"/>
              <w:ind w:left="167" w:right="294"/>
              <w:rPr>
                <w:rFonts w:ascii="Arial" w:hAnsi="Arial" w:cs="Arial"/>
                <w:color w:val="343436"/>
              </w:rPr>
            </w:pPr>
            <w:r>
              <w:rPr>
                <w:rFonts w:ascii="Arial" w:hAnsi="Arial" w:cs="Arial"/>
                <w:color w:val="343436"/>
              </w:rPr>
              <w:t>h</w:t>
            </w:r>
            <w:r w:rsidR="00FD0689" w:rsidRPr="00270D89">
              <w:rPr>
                <w:rFonts w:ascii="Arial" w:hAnsi="Arial" w:cs="Arial"/>
                <w:color w:val="343436"/>
              </w:rPr>
              <w:t xml:space="preserve">ausgemachte </w:t>
            </w:r>
            <w:r w:rsidR="00FD0689">
              <w:rPr>
                <w:rFonts w:ascii="Arial" w:hAnsi="Arial" w:cs="Arial"/>
                <w:color w:val="343436"/>
              </w:rPr>
              <w:t>S</w:t>
            </w:r>
            <w:r w:rsidR="00FD0689" w:rsidRPr="00270D89">
              <w:rPr>
                <w:rFonts w:ascii="Arial" w:hAnsi="Arial" w:cs="Arial"/>
                <w:color w:val="343436"/>
              </w:rPr>
              <w:t xml:space="preserve">chöckllandhof </w:t>
            </w:r>
          </w:p>
          <w:p w14:paraId="3DB0FACE" w14:textId="77777777" w:rsidR="00FD0689" w:rsidRPr="00270D89" w:rsidRDefault="00FD0689" w:rsidP="00FD0689">
            <w:pPr>
              <w:pStyle w:val="TableParagraph"/>
              <w:spacing w:line="250" w:lineRule="exact"/>
              <w:ind w:left="167" w:right="294"/>
              <w:rPr>
                <w:rFonts w:ascii="Arial" w:hAnsi="Arial" w:cs="Arial"/>
                <w:color w:val="343436"/>
                <w:sz w:val="20"/>
                <w:szCs w:val="20"/>
              </w:rPr>
            </w:pPr>
            <w:r w:rsidRPr="00270D89">
              <w:rPr>
                <w:rFonts w:ascii="Arial" w:hAnsi="Arial" w:cs="Arial"/>
                <w:color w:val="343436"/>
              </w:rPr>
              <w:t xml:space="preserve">Pizza </w:t>
            </w:r>
            <w:proofErr w:type="spellStart"/>
            <w:r w:rsidRPr="00270D89">
              <w:rPr>
                <w:rFonts w:ascii="Arial" w:hAnsi="Arial" w:cs="Arial"/>
                <w:color w:val="343436"/>
              </w:rPr>
              <w:t>Margharita</w:t>
            </w:r>
            <w:proofErr w:type="spellEnd"/>
            <w:r>
              <w:rPr>
                <w:rFonts w:ascii="Arial" w:hAnsi="Arial" w:cs="Arial"/>
                <w:color w:val="343436"/>
              </w:rPr>
              <w:t xml:space="preserve"> (</w:t>
            </w:r>
            <w:r>
              <w:rPr>
                <w:rFonts w:ascii="Arial" w:hAnsi="Arial" w:cs="Arial"/>
                <w:color w:val="343436"/>
                <w:sz w:val="20"/>
                <w:szCs w:val="20"/>
              </w:rPr>
              <w:t xml:space="preserve">Beilagen: Mais, Schinken, </w:t>
            </w:r>
            <w:proofErr w:type="spellStart"/>
            <w:r>
              <w:rPr>
                <w:rFonts w:ascii="Arial" w:hAnsi="Arial" w:cs="Arial"/>
                <w:color w:val="343436"/>
                <w:sz w:val="20"/>
                <w:szCs w:val="20"/>
              </w:rPr>
              <w:t>Bolognaise,Rucola</w:t>
            </w:r>
            <w:proofErr w:type="spellEnd"/>
            <w:r>
              <w:rPr>
                <w:rFonts w:ascii="Arial" w:hAnsi="Arial" w:cs="Arial"/>
                <w:color w:val="343436"/>
                <w:sz w:val="20"/>
                <w:szCs w:val="20"/>
              </w:rPr>
              <w:t>)</w:t>
            </w:r>
          </w:p>
          <w:p w14:paraId="499280DC" w14:textId="77777777" w:rsidR="00FD0689" w:rsidRPr="00270D89" w:rsidRDefault="00FD0689" w:rsidP="00FD0689">
            <w:pPr>
              <w:pStyle w:val="TableParagraph"/>
              <w:spacing w:line="250" w:lineRule="exact"/>
              <w:ind w:left="167" w:right="294"/>
              <w:rPr>
                <w:rFonts w:ascii="Arial" w:hAnsi="Arial" w:cs="Arial"/>
                <w:color w:val="343436"/>
                <w:sz w:val="16"/>
                <w:szCs w:val="16"/>
              </w:rPr>
            </w:pPr>
          </w:p>
          <w:p w14:paraId="5D1D930E" w14:textId="02A5FBCA" w:rsidR="00FD0689" w:rsidRPr="001666D9" w:rsidRDefault="00FD0689" w:rsidP="00FD0689">
            <w:pPr>
              <w:pStyle w:val="TableParagraph"/>
              <w:spacing w:before="187" w:line="250" w:lineRule="exact"/>
              <w:ind w:left="167" w:right="46"/>
              <w:rPr>
                <w:rFonts w:ascii="Arial" w:eastAsia="Avenir Book" w:hAnsi="Arial" w:cs="Arial"/>
              </w:rPr>
            </w:pPr>
          </w:p>
        </w:tc>
        <w:tc>
          <w:tcPr>
            <w:tcW w:w="3685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14:paraId="1BA0BA57" w14:textId="3F835253" w:rsidR="00FD0689" w:rsidRDefault="00FD0689" w:rsidP="0032118C">
            <w:pPr>
              <w:pStyle w:val="TableParagraph"/>
              <w:spacing w:before="187" w:line="250" w:lineRule="exact"/>
              <w:ind w:left="143" w:right="301"/>
              <w:rPr>
                <w:rFonts w:ascii="Arial" w:hAnsi="Arial" w:cs="Arial"/>
                <w:color w:val="343436"/>
              </w:rPr>
            </w:pPr>
            <w:r w:rsidRPr="00C54F1F">
              <w:rPr>
                <w:rFonts w:ascii="Arial" w:hAnsi="Arial" w:cs="Arial"/>
                <w:color w:val="343436"/>
              </w:rPr>
              <w:t xml:space="preserve">Pizza </w:t>
            </w:r>
            <w:proofErr w:type="spellStart"/>
            <w:r w:rsidRPr="00C54F1F">
              <w:rPr>
                <w:rFonts w:ascii="Arial" w:hAnsi="Arial" w:cs="Arial"/>
                <w:color w:val="343436"/>
              </w:rPr>
              <w:t>Margharita</w:t>
            </w:r>
            <w:proofErr w:type="spellEnd"/>
            <w:r w:rsidRPr="00C54F1F">
              <w:rPr>
                <w:rFonts w:ascii="Arial" w:hAnsi="Arial" w:cs="Arial"/>
                <w:color w:val="343436"/>
              </w:rPr>
              <w:t xml:space="preserve"> </w:t>
            </w:r>
            <w:r w:rsidR="00E64085">
              <w:rPr>
                <w:rFonts w:ascii="Arial" w:hAnsi="Arial" w:cs="Arial"/>
                <w:color w:val="343436"/>
              </w:rPr>
              <w:t>mit Mais u</w:t>
            </w:r>
            <w:r>
              <w:rPr>
                <w:rFonts w:ascii="Arial" w:hAnsi="Arial" w:cs="Arial"/>
                <w:color w:val="343436"/>
              </w:rPr>
              <w:t xml:space="preserve">nd Rucola </w:t>
            </w:r>
            <w:r w:rsidRPr="00C54F1F">
              <w:rPr>
                <w:rFonts w:ascii="Arial" w:hAnsi="Arial" w:cs="Arial"/>
                <w:color w:val="343436"/>
              </w:rPr>
              <w:t xml:space="preserve">aus unserem Holzofen </w:t>
            </w:r>
            <w:r w:rsidRPr="00C54F1F">
              <w:rPr>
                <w:rFonts w:ascii="Arial" w:hAnsi="Arial" w:cs="Arial"/>
                <w:color w:val="343436"/>
                <w:sz w:val="16"/>
                <w:szCs w:val="16"/>
              </w:rPr>
              <w:t>A,C,G</w:t>
            </w:r>
          </w:p>
        </w:tc>
        <w:tc>
          <w:tcPr>
            <w:tcW w:w="1985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14:paraId="529F7978" w14:textId="30F26A92" w:rsidR="00FD0689" w:rsidRPr="001666D9" w:rsidRDefault="00E64085" w:rsidP="00FD0689">
            <w:pPr>
              <w:pStyle w:val="TableParagraph"/>
              <w:spacing w:before="187" w:line="250" w:lineRule="exact"/>
              <w:ind w:left="167" w:right="301"/>
              <w:rPr>
                <w:rFonts w:ascii="Arial" w:eastAsia="Avenir Book" w:hAnsi="Arial" w:cs="Arial"/>
              </w:rPr>
            </w:pPr>
            <w:r>
              <w:rPr>
                <w:rFonts w:ascii="Arial" w:hAnsi="Arial" w:cs="Arial"/>
                <w:color w:val="343436"/>
              </w:rPr>
              <w:t>Kartoffelsalat</w:t>
            </w:r>
            <w:r w:rsidR="00FD0689" w:rsidRPr="001666D9">
              <w:rPr>
                <w:rFonts w:ascii="Arial" w:hAnsi="Arial" w:cs="Arial"/>
                <w:color w:val="343436"/>
              </w:rPr>
              <w:t xml:space="preserve">, </w:t>
            </w:r>
            <w:r w:rsidR="00FD0689">
              <w:rPr>
                <w:rFonts w:ascii="Arial" w:hAnsi="Arial" w:cs="Arial"/>
                <w:color w:val="343436"/>
              </w:rPr>
              <w:t>Tomatensalat</w:t>
            </w:r>
            <w:r w:rsidR="00FD0689" w:rsidRPr="001666D9">
              <w:rPr>
                <w:rFonts w:ascii="Arial" w:hAnsi="Arial" w:cs="Arial"/>
                <w:color w:val="343436"/>
              </w:rPr>
              <w:t xml:space="preserve">, </w:t>
            </w:r>
            <w:r w:rsidR="00FD0689">
              <w:rPr>
                <w:rFonts w:ascii="Arial" w:hAnsi="Arial" w:cs="Arial"/>
                <w:color w:val="343436"/>
              </w:rPr>
              <w:t>bunter</w:t>
            </w:r>
            <w:r w:rsidR="00FD0689" w:rsidRPr="001666D9">
              <w:rPr>
                <w:rFonts w:ascii="Arial" w:hAnsi="Arial" w:cs="Arial"/>
                <w:color w:val="343436"/>
              </w:rPr>
              <w:t xml:space="preserve"> Salat</w:t>
            </w:r>
          </w:p>
        </w:tc>
        <w:tc>
          <w:tcPr>
            <w:tcW w:w="212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343436"/>
            </w:tcBorders>
          </w:tcPr>
          <w:p w14:paraId="4B03D453" w14:textId="12701A93" w:rsidR="00FD0689" w:rsidRPr="001666D9" w:rsidRDefault="005F12B3" w:rsidP="00FD0689">
            <w:pPr>
              <w:pStyle w:val="TableParagraph"/>
              <w:spacing w:before="167"/>
              <w:ind w:left="167"/>
              <w:rPr>
                <w:rFonts w:ascii="Arial" w:eastAsia="Avenir Book" w:hAnsi="Arial" w:cs="Arial"/>
              </w:rPr>
            </w:pPr>
            <w:r>
              <w:rPr>
                <w:rFonts w:ascii="Arial" w:hAnsi="Arial" w:cs="Arial"/>
                <w:color w:val="343436"/>
                <w:spacing w:val="1"/>
              </w:rPr>
              <w:t>h</w:t>
            </w:r>
            <w:r w:rsidR="00FD0689">
              <w:rPr>
                <w:rFonts w:ascii="Arial" w:hAnsi="Arial" w:cs="Arial"/>
                <w:color w:val="343436"/>
                <w:spacing w:val="1"/>
              </w:rPr>
              <w:t xml:space="preserve">ausgemachtes Heidelbeerjoghurt </w:t>
            </w:r>
            <w:r w:rsidR="00FD0689" w:rsidRPr="001666D9">
              <w:rPr>
                <w:rFonts w:ascii="Arial" w:hAnsi="Arial" w:cs="Arial"/>
                <w:color w:val="343436"/>
                <w:spacing w:val="-24"/>
              </w:rPr>
              <w:t xml:space="preserve"> </w:t>
            </w:r>
            <w:r w:rsidR="00FD0689" w:rsidRPr="001666D9">
              <w:rPr>
                <w:rFonts w:ascii="Arial" w:hAnsi="Arial" w:cs="Arial"/>
                <w:color w:val="343436"/>
                <w:spacing w:val="2"/>
                <w:sz w:val="16"/>
                <w:szCs w:val="16"/>
              </w:rPr>
              <w:t>G</w:t>
            </w:r>
          </w:p>
        </w:tc>
      </w:tr>
      <w:tr w:rsidR="00FD0689" w14:paraId="781E7C73" w14:textId="77777777" w:rsidTr="003675B4">
        <w:trPr>
          <w:trHeight w:hRule="exact" w:val="1134"/>
        </w:trPr>
        <w:tc>
          <w:tcPr>
            <w:tcW w:w="1157" w:type="dxa"/>
            <w:tcBorders>
              <w:top w:val="single" w:sz="2" w:space="0" w:color="231F20"/>
              <w:left w:val="single" w:sz="2" w:space="0" w:color="343436"/>
              <w:bottom w:val="single" w:sz="2" w:space="0" w:color="231F20"/>
              <w:right w:val="single" w:sz="2" w:space="0" w:color="231F20"/>
            </w:tcBorders>
            <w:shd w:val="clear" w:color="auto" w:fill="6F8F3B"/>
          </w:tcPr>
          <w:p w14:paraId="18620A99" w14:textId="714E442E" w:rsidR="00FD0689" w:rsidRDefault="00FD0689" w:rsidP="00FD0689">
            <w:pPr>
              <w:pStyle w:val="TableParagraph"/>
              <w:spacing w:before="3"/>
              <w:rPr>
                <w:rFonts w:ascii="AbsaraSans-Medium" w:eastAsia="AbsaraSans-Medium" w:hAnsi="AbsaraSans-Medium" w:cs="AbsaraSans-Medium"/>
                <w:sz w:val="30"/>
                <w:szCs w:val="30"/>
              </w:rPr>
            </w:pPr>
          </w:p>
          <w:p w14:paraId="043D429D" w14:textId="77777777" w:rsidR="00FD0689" w:rsidRDefault="00FD0689" w:rsidP="00FD0689">
            <w:pPr>
              <w:pStyle w:val="TableParagraph"/>
              <w:ind w:left="455"/>
              <w:rPr>
                <w:rFonts w:ascii="Absara TF Medium" w:eastAsia="Absara TF Medium" w:hAnsi="Absara TF Medium" w:cs="Absara TF Medium"/>
                <w:sz w:val="38"/>
                <w:szCs w:val="38"/>
              </w:rPr>
            </w:pPr>
            <w:r>
              <w:rPr>
                <w:rFonts w:ascii="Absara TF Medium"/>
                <w:color w:val="FFFFFF"/>
                <w:sz w:val="38"/>
              </w:rPr>
              <w:t>DO</w:t>
            </w:r>
          </w:p>
        </w:tc>
        <w:tc>
          <w:tcPr>
            <w:tcW w:w="2835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E2E3E4"/>
          </w:tcPr>
          <w:p w14:paraId="2B21CB53" w14:textId="77777777" w:rsidR="00FD0689" w:rsidRDefault="00FD0689" w:rsidP="00FD0689">
            <w:pPr>
              <w:pStyle w:val="TableParagraph"/>
              <w:ind w:left="167"/>
              <w:jc w:val="both"/>
              <w:rPr>
                <w:rFonts w:ascii="Arial" w:hAnsi="Arial" w:cs="Arial"/>
                <w:color w:val="343436"/>
              </w:rPr>
            </w:pPr>
          </w:p>
          <w:p w14:paraId="3D3128E6" w14:textId="25F3B199" w:rsidR="00FD0689" w:rsidRPr="001666D9" w:rsidRDefault="00E64085" w:rsidP="00FD0689">
            <w:pPr>
              <w:pStyle w:val="TableParagraph"/>
              <w:ind w:left="167" w:right="17"/>
              <w:rPr>
                <w:rFonts w:ascii="Arial" w:hAnsi="Arial" w:cs="Arial"/>
                <w:color w:val="343436"/>
                <w:spacing w:val="-34"/>
              </w:rPr>
            </w:pPr>
            <w:r>
              <w:rPr>
                <w:rFonts w:ascii="Arial" w:hAnsi="Arial" w:cs="Arial"/>
                <w:color w:val="343436"/>
              </w:rPr>
              <w:t>h</w:t>
            </w:r>
            <w:r w:rsidR="00FD0689">
              <w:rPr>
                <w:rFonts w:ascii="Arial" w:hAnsi="Arial" w:cs="Arial"/>
                <w:color w:val="343436"/>
              </w:rPr>
              <w:t>ausgemachte Kürbisrahmsuppe mit Croutons</w:t>
            </w:r>
            <w:r w:rsidR="00FD0689" w:rsidRPr="001666D9">
              <w:rPr>
                <w:rFonts w:ascii="Arial" w:hAnsi="Arial" w:cs="Arial"/>
                <w:color w:val="343436"/>
                <w:spacing w:val="-34"/>
              </w:rPr>
              <w:t xml:space="preserve"> </w:t>
            </w:r>
            <w:r w:rsidR="00FD0689">
              <w:rPr>
                <w:rFonts w:ascii="Arial" w:hAnsi="Arial" w:cs="Arial"/>
                <w:color w:val="343436"/>
                <w:spacing w:val="-34"/>
              </w:rPr>
              <w:t xml:space="preserve"> </w:t>
            </w:r>
            <w:r w:rsidR="00FD0689">
              <w:rPr>
                <w:rFonts w:ascii="Arial" w:hAnsi="Arial" w:cs="Arial"/>
                <w:color w:val="343436"/>
                <w:spacing w:val="2"/>
                <w:sz w:val="16"/>
                <w:szCs w:val="16"/>
              </w:rPr>
              <w:t>A</w:t>
            </w:r>
            <w:r w:rsidR="00FD0689" w:rsidRPr="001666D9">
              <w:rPr>
                <w:rFonts w:ascii="Arial" w:hAnsi="Arial" w:cs="Arial"/>
                <w:color w:val="343436"/>
                <w:spacing w:val="2"/>
                <w:sz w:val="16"/>
                <w:szCs w:val="16"/>
              </w:rPr>
              <w:t>,G,L</w:t>
            </w:r>
          </w:p>
        </w:tc>
        <w:tc>
          <w:tcPr>
            <w:tcW w:w="368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E2E3E4"/>
          </w:tcPr>
          <w:p w14:paraId="21FACB4F" w14:textId="14665177" w:rsidR="00FD0689" w:rsidRPr="001666D9" w:rsidRDefault="00FD0689" w:rsidP="00FD0689">
            <w:pPr>
              <w:pStyle w:val="TableParagraph"/>
              <w:spacing w:before="187" w:line="250" w:lineRule="exact"/>
              <w:ind w:left="167"/>
              <w:rPr>
                <w:rFonts w:ascii="Arial" w:eastAsia="Avenir Book" w:hAnsi="Arial" w:cs="Arial"/>
              </w:rPr>
            </w:pPr>
            <w:r>
              <w:rPr>
                <w:rFonts w:ascii="Arial" w:hAnsi="Arial" w:cs="Arial"/>
                <w:color w:val="343436"/>
              </w:rPr>
              <w:t>Vollkornhörnchen mit Gemüsechili (</w:t>
            </w:r>
            <w:r>
              <w:rPr>
                <w:rFonts w:ascii="Arial" w:hAnsi="Arial" w:cs="Arial"/>
                <w:color w:val="343436"/>
                <w:sz w:val="20"/>
                <w:szCs w:val="20"/>
              </w:rPr>
              <w:t xml:space="preserve">Karotte, Sellerie, Lauch, Bohnen, Mais Zwiebel) </w:t>
            </w:r>
            <w:r>
              <w:rPr>
                <w:rFonts w:ascii="Arial" w:hAnsi="Arial" w:cs="Arial"/>
                <w:color w:val="343436"/>
              </w:rPr>
              <w:t xml:space="preserve">oder Käsesauce </w:t>
            </w:r>
            <w:r w:rsidRPr="001666D9">
              <w:rPr>
                <w:rFonts w:ascii="Arial" w:hAnsi="Arial" w:cs="Arial"/>
                <w:color w:val="343436"/>
                <w:sz w:val="16"/>
                <w:szCs w:val="16"/>
              </w:rPr>
              <w:t>A,C,G,</w:t>
            </w:r>
            <w:r w:rsidRPr="001666D9">
              <w:rPr>
                <w:rFonts w:ascii="Arial" w:hAnsi="Arial" w:cs="Arial"/>
                <w:color w:val="343436"/>
                <w:w w:val="95"/>
                <w:sz w:val="16"/>
                <w:szCs w:val="16"/>
              </w:rPr>
              <w:t>L</w:t>
            </w:r>
          </w:p>
        </w:tc>
        <w:tc>
          <w:tcPr>
            <w:tcW w:w="3685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E2E3E4"/>
          </w:tcPr>
          <w:p w14:paraId="11250A14" w14:textId="25975058" w:rsidR="00FD0689" w:rsidRDefault="00FD0689" w:rsidP="00FD0689">
            <w:pPr>
              <w:pStyle w:val="TableParagraph"/>
              <w:spacing w:before="187" w:line="250" w:lineRule="exact"/>
              <w:ind w:left="167"/>
              <w:rPr>
                <w:rFonts w:ascii="Arial" w:hAnsi="Arial" w:cs="Arial"/>
                <w:color w:val="343436"/>
              </w:rPr>
            </w:pPr>
            <w:r>
              <w:rPr>
                <w:rFonts w:ascii="Arial" w:hAnsi="Arial" w:cs="Arial"/>
                <w:color w:val="343436"/>
              </w:rPr>
              <w:t>Vollkornhörnchen mit Gemüsechili (</w:t>
            </w:r>
            <w:r>
              <w:rPr>
                <w:rFonts w:ascii="Arial" w:hAnsi="Arial" w:cs="Arial"/>
                <w:color w:val="343436"/>
                <w:sz w:val="20"/>
                <w:szCs w:val="20"/>
              </w:rPr>
              <w:t xml:space="preserve">Karotte, Sellerie, Lauch, Bohnen, </w:t>
            </w:r>
            <w:proofErr w:type="spellStart"/>
            <w:r>
              <w:rPr>
                <w:rFonts w:ascii="Arial" w:hAnsi="Arial" w:cs="Arial"/>
                <w:color w:val="343436"/>
                <w:sz w:val="20"/>
                <w:szCs w:val="20"/>
              </w:rPr>
              <w:t>Mais,Zwiebel</w:t>
            </w:r>
            <w:proofErr w:type="spellEnd"/>
            <w:r>
              <w:rPr>
                <w:rFonts w:ascii="Arial" w:hAnsi="Arial" w:cs="Arial"/>
                <w:color w:val="343436"/>
                <w:sz w:val="20"/>
                <w:szCs w:val="20"/>
              </w:rPr>
              <w:t xml:space="preserve">) </w:t>
            </w:r>
            <w:r>
              <w:rPr>
                <w:rFonts w:ascii="Arial" w:hAnsi="Arial" w:cs="Arial"/>
                <w:color w:val="343436"/>
              </w:rPr>
              <w:t xml:space="preserve">oder Käsesauce </w:t>
            </w:r>
            <w:r w:rsidRPr="001666D9">
              <w:rPr>
                <w:rFonts w:ascii="Arial" w:hAnsi="Arial" w:cs="Arial"/>
                <w:color w:val="343436"/>
                <w:sz w:val="16"/>
                <w:szCs w:val="16"/>
              </w:rPr>
              <w:t>A,C,G,</w:t>
            </w:r>
            <w:r w:rsidRPr="001666D9">
              <w:rPr>
                <w:rFonts w:ascii="Arial" w:hAnsi="Arial" w:cs="Arial"/>
                <w:color w:val="343436"/>
                <w:w w:val="95"/>
                <w:sz w:val="16"/>
                <w:szCs w:val="16"/>
              </w:rPr>
              <w:t>L</w:t>
            </w:r>
          </w:p>
        </w:tc>
        <w:tc>
          <w:tcPr>
            <w:tcW w:w="1985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E2E3E4"/>
          </w:tcPr>
          <w:p w14:paraId="2D5661AE" w14:textId="25DD292D" w:rsidR="00FD0689" w:rsidRPr="001666D9" w:rsidRDefault="00FD0689" w:rsidP="00865A47">
            <w:pPr>
              <w:pStyle w:val="TableParagraph"/>
              <w:spacing w:before="240" w:line="250" w:lineRule="exact"/>
              <w:ind w:left="167" w:right="-7"/>
              <w:rPr>
                <w:rFonts w:ascii="Arial" w:eastAsia="Avenir Book" w:hAnsi="Arial" w:cs="Arial"/>
              </w:rPr>
            </w:pPr>
            <w:r>
              <w:rPr>
                <w:rFonts w:ascii="Arial" w:hAnsi="Arial" w:cs="Arial"/>
                <w:color w:val="343436"/>
              </w:rPr>
              <w:t>Krautsalat</w:t>
            </w:r>
            <w:r w:rsidRPr="001666D9">
              <w:rPr>
                <w:rFonts w:ascii="Arial" w:hAnsi="Arial" w:cs="Arial"/>
                <w:color w:val="343436"/>
              </w:rPr>
              <w:t>,</w:t>
            </w:r>
            <w:r>
              <w:rPr>
                <w:rFonts w:ascii="Arial" w:hAnsi="Arial" w:cs="Arial"/>
                <w:color w:val="343436"/>
              </w:rPr>
              <w:t xml:space="preserve"> Wachtelbohnen,</w:t>
            </w:r>
            <w:r w:rsidRPr="001666D9">
              <w:rPr>
                <w:rFonts w:ascii="Arial" w:hAnsi="Arial" w:cs="Arial"/>
                <w:color w:val="343436"/>
              </w:rPr>
              <w:t xml:space="preserve"> grüner Salat</w:t>
            </w:r>
          </w:p>
        </w:tc>
        <w:tc>
          <w:tcPr>
            <w:tcW w:w="212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343436"/>
            </w:tcBorders>
            <w:shd w:val="clear" w:color="auto" w:fill="E2E3E4"/>
          </w:tcPr>
          <w:p w14:paraId="65EE0ABA" w14:textId="43DD6B8C" w:rsidR="00FD0689" w:rsidRPr="00E659C2" w:rsidRDefault="005F12B3" w:rsidP="00FD0689">
            <w:pPr>
              <w:pStyle w:val="TableParagraph"/>
              <w:spacing w:before="187" w:line="250" w:lineRule="exact"/>
              <w:ind w:left="167" w:right="283"/>
              <w:rPr>
                <w:rFonts w:ascii="Arial" w:eastAsia="Avenir Book" w:hAnsi="Arial" w:cs="Arial"/>
              </w:rPr>
            </w:pPr>
            <w:r>
              <w:rPr>
                <w:rFonts w:ascii="Arial" w:hAnsi="Arial" w:cs="Arial"/>
                <w:color w:val="343436"/>
              </w:rPr>
              <w:t>f</w:t>
            </w:r>
            <w:r w:rsidR="00FD0689">
              <w:rPr>
                <w:rFonts w:ascii="Arial" w:hAnsi="Arial" w:cs="Arial"/>
                <w:color w:val="343436"/>
              </w:rPr>
              <w:t xml:space="preserve">rischer Fruchtsalat </w:t>
            </w:r>
          </w:p>
        </w:tc>
      </w:tr>
      <w:tr w:rsidR="00FD0689" w14:paraId="47FC20FC" w14:textId="77777777" w:rsidTr="003675B4">
        <w:trPr>
          <w:trHeight w:hRule="exact" w:val="1060"/>
        </w:trPr>
        <w:tc>
          <w:tcPr>
            <w:tcW w:w="1157" w:type="dxa"/>
            <w:tcBorders>
              <w:top w:val="single" w:sz="2" w:space="0" w:color="231F20"/>
              <w:left w:val="single" w:sz="2" w:space="0" w:color="343436"/>
              <w:bottom w:val="single" w:sz="2" w:space="0" w:color="343436"/>
              <w:right w:val="single" w:sz="2" w:space="0" w:color="231F20"/>
            </w:tcBorders>
            <w:shd w:val="clear" w:color="auto" w:fill="9ACC54"/>
          </w:tcPr>
          <w:p w14:paraId="449943C9" w14:textId="20F300A6" w:rsidR="00FD0689" w:rsidRDefault="00FD0689" w:rsidP="00FD0689">
            <w:pPr>
              <w:pStyle w:val="TableParagraph"/>
              <w:spacing w:before="306"/>
              <w:jc w:val="center"/>
              <w:rPr>
                <w:rFonts w:ascii="Absara TF Medium" w:eastAsia="Absara TF Medium" w:hAnsi="Absara TF Medium" w:cs="Absara TF Medium"/>
                <w:sz w:val="38"/>
                <w:szCs w:val="38"/>
              </w:rPr>
            </w:pPr>
            <w:r>
              <w:rPr>
                <w:rFonts w:ascii="Absara TF Medium"/>
                <w:color w:val="FFFFFF"/>
                <w:sz w:val="38"/>
              </w:rPr>
              <w:t>FR</w:t>
            </w:r>
          </w:p>
        </w:tc>
        <w:tc>
          <w:tcPr>
            <w:tcW w:w="2835" w:type="dxa"/>
            <w:tcBorders>
              <w:top w:val="single" w:sz="2" w:space="0" w:color="231F20"/>
              <w:left w:val="single" w:sz="2" w:space="0" w:color="231F20"/>
              <w:bottom w:val="single" w:sz="2" w:space="0" w:color="343436"/>
              <w:right w:val="single" w:sz="2" w:space="0" w:color="231F20"/>
            </w:tcBorders>
          </w:tcPr>
          <w:p w14:paraId="46CA412C" w14:textId="0AEE6D51" w:rsidR="00FD0689" w:rsidRPr="001666D9" w:rsidRDefault="00E64085" w:rsidP="00FD0689">
            <w:pPr>
              <w:pStyle w:val="TableParagraph"/>
              <w:spacing w:before="187" w:line="250" w:lineRule="exact"/>
              <w:ind w:left="167" w:right="280"/>
              <w:rPr>
                <w:rFonts w:ascii="Arial" w:eastAsia="Avenir Book" w:hAnsi="Arial" w:cs="Arial"/>
              </w:rPr>
            </w:pPr>
            <w:r>
              <w:rPr>
                <w:rFonts w:ascii="Arial" w:hAnsi="Arial" w:cs="Arial"/>
                <w:color w:val="343436"/>
              </w:rPr>
              <w:t>k</w:t>
            </w:r>
            <w:r w:rsidR="00FD0689" w:rsidRPr="001666D9">
              <w:rPr>
                <w:rFonts w:ascii="Arial" w:hAnsi="Arial" w:cs="Arial"/>
                <w:color w:val="343436"/>
              </w:rPr>
              <w:t>lare</w:t>
            </w:r>
            <w:r w:rsidR="00FD0689" w:rsidRPr="001666D9">
              <w:rPr>
                <w:rFonts w:ascii="Arial" w:hAnsi="Arial" w:cs="Arial"/>
                <w:color w:val="343436"/>
                <w:spacing w:val="-20"/>
              </w:rPr>
              <w:t xml:space="preserve"> </w:t>
            </w:r>
            <w:r w:rsidR="00FD0689" w:rsidRPr="001666D9">
              <w:rPr>
                <w:rFonts w:ascii="Arial" w:hAnsi="Arial" w:cs="Arial"/>
                <w:color w:val="343436"/>
                <w:spacing w:val="1"/>
              </w:rPr>
              <w:t>Gemüsesuppe</w:t>
            </w:r>
            <w:r w:rsidR="00FD0689" w:rsidRPr="001666D9">
              <w:rPr>
                <w:rFonts w:ascii="Arial" w:hAnsi="Arial" w:cs="Arial"/>
                <w:color w:val="343436"/>
                <w:spacing w:val="-19"/>
              </w:rPr>
              <w:t xml:space="preserve"> </w:t>
            </w:r>
            <w:r w:rsidR="00FD0689" w:rsidRPr="001666D9">
              <w:rPr>
                <w:rFonts w:ascii="Arial" w:hAnsi="Arial" w:cs="Arial"/>
                <w:color w:val="343436"/>
                <w:spacing w:val="2"/>
              </w:rPr>
              <w:t>mit</w:t>
            </w:r>
            <w:r w:rsidR="00FD0689" w:rsidRPr="001666D9">
              <w:rPr>
                <w:rFonts w:ascii="Arial" w:hAnsi="Arial" w:cs="Arial"/>
                <w:color w:val="343436"/>
                <w:spacing w:val="28"/>
                <w:w w:val="98"/>
              </w:rPr>
              <w:t xml:space="preserve"> </w:t>
            </w:r>
            <w:r w:rsidR="00FD0689">
              <w:rPr>
                <w:rFonts w:ascii="Arial" w:hAnsi="Arial" w:cs="Arial"/>
                <w:color w:val="343436"/>
                <w:spacing w:val="1"/>
              </w:rPr>
              <w:t>Grießknödeln</w:t>
            </w:r>
            <w:r w:rsidR="00FD0689" w:rsidRPr="001666D9">
              <w:rPr>
                <w:rFonts w:ascii="Arial" w:hAnsi="Arial" w:cs="Arial"/>
                <w:color w:val="343436"/>
                <w:spacing w:val="-22"/>
              </w:rPr>
              <w:t xml:space="preserve"> </w:t>
            </w:r>
            <w:r w:rsidR="00FD0689" w:rsidRPr="001666D9">
              <w:rPr>
                <w:rFonts w:ascii="Arial" w:hAnsi="Arial" w:cs="Arial"/>
                <w:color w:val="343436"/>
                <w:spacing w:val="1"/>
              </w:rPr>
              <w:t>und</w:t>
            </w:r>
            <w:r w:rsidR="00FD0689" w:rsidRPr="001666D9">
              <w:rPr>
                <w:rFonts w:ascii="Arial" w:hAnsi="Arial" w:cs="Arial"/>
                <w:color w:val="343436"/>
                <w:spacing w:val="-22"/>
              </w:rPr>
              <w:t xml:space="preserve"> </w:t>
            </w:r>
            <w:r w:rsidR="00FD0689" w:rsidRPr="001666D9">
              <w:rPr>
                <w:rFonts w:ascii="Arial" w:hAnsi="Arial" w:cs="Arial"/>
                <w:color w:val="343436"/>
                <w:spacing w:val="1"/>
              </w:rPr>
              <w:t>Karotten</w:t>
            </w:r>
            <w:r w:rsidR="00FD0689">
              <w:rPr>
                <w:rFonts w:ascii="Arial" w:hAnsi="Arial" w:cs="Arial"/>
                <w:color w:val="343436"/>
                <w:spacing w:val="1"/>
              </w:rPr>
              <w:t xml:space="preserve"> </w:t>
            </w:r>
            <w:r w:rsidR="00FD0689" w:rsidRPr="001666D9">
              <w:rPr>
                <w:rFonts w:ascii="Arial" w:hAnsi="Arial" w:cs="Arial"/>
                <w:color w:val="343436"/>
                <w:spacing w:val="-19"/>
              </w:rPr>
              <w:t xml:space="preserve"> </w:t>
            </w:r>
            <w:r w:rsidR="00FD0689" w:rsidRPr="001666D9">
              <w:rPr>
                <w:rFonts w:ascii="Arial" w:hAnsi="Arial" w:cs="Arial"/>
                <w:color w:val="343436"/>
                <w:spacing w:val="2"/>
                <w:sz w:val="16"/>
                <w:szCs w:val="16"/>
              </w:rPr>
              <w:t>A,C,G,L</w:t>
            </w:r>
          </w:p>
        </w:tc>
        <w:tc>
          <w:tcPr>
            <w:tcW w:w="3686" w:type="dxa"/>
            <w:tcBorders>
              <w:top w:val="single" w:sz="2" w:space="0" w:color="231F20"/>
              <w:left w:val="single" w:sz="2" w:space="0" w:color="231F20"/>
              <w:bottom w:val="single" w:sz="2" w:space="0" w:color="343436"/>
              <w:right w:val="single" w:sz="2" w:space="0" w:color="231F20"/>
            </w:tcBorders>
          </w:tcPr>
          <w:p w14:paraId="583315F1" w14:textId="037A51DD" w:rsidR="00FD0689" w:rsidRPr="001666D9" w:rsidRDefault="00E64085" w:rsidP="00FD0689">
            <w:pPr>
              <w:pStyle w:val="TableParagraph"/>
              <w:spacing w:before="187" w:line="250" w:lineRule="exact"/>
              <w:ind w:left="167" w:right="294"/>
              <w:rPr>
                <w:rFonts w:ascii="Arial" w:eastAsia="Avenir Book" w:hAnsi="Arial" w:cs="Arial"/>
              </w:rPr>
            </w:pPr>
            <w:r>
              <w:rPr>
                <w:rFonts w:ascii="Arial" w:hAnsi="Arial" w:cs="Arial"/>
                <w:color w:val="343436"/>
              </w:rPr>
              <w:t>Kaiserschmarrn mit heimischem</w:t>
            </w:r>
            <w:r w:rsidR="00FD0689">
              <w:rPr>
                <w:rFonts w:ascii="Arial" w:hAnsi="Arial" w:cs="Arial"/>
                <w:color w:val="343436"/>
              </w:rPr>
              <w:t xml:space="preserve"> Apfelkompott</w:t>
            </w:r>
            <w:r w:rsidR="00FD0689" w:rsidRPr="001666D9">
              <w:rPr>
                <w:rFonts w:ascii="Arial" w:hAnsi="Arial" w:cs="Arial"/>
                <w:color w:val="343436"/>
              </w:rPr>
              <w:t xml:space="preserve"> </w:t>
            </w:r>
            <w:r w:rsidR="00FD0689" w:rsidRPr="001666D9">
              <w:rPr>
                <w:rFonts w:ascii="Arial" w:hAnsi="Arial" w:cs="Arial"/>
                <w:color w:val="343436"/>
                <w:sz w:val="16"/>
                <w:szCs w:val="16"/>
              </w:rPr>
              <w:t>A,C,L</w:t>
            </w:r>
            <w:r w:rsidR="00FD0689" w:rsidRPr="001666D9">
              <w:rPr>
                <w:rFonts w:ascii="Arial" w:hAnsi="Arial" w:cs="Arial"/>
                <w:color w:val="343436"/>
              </w:rPr>
              <w:t xml:space="preserve"> </w:t>
            </w:r>
          </w:p>
        </w:tc>
        <w:tc>
          <w:tcPr>
            <w:tcW w:w="3685" w:type="dxa"/>
            <w:tcBorders>
              <w:top w:val="single" w:sz="2" w:space="0" w:color="231F20"/>
              <w:left w:val="single" w:sz="2" w:space="0" w:color="231F20"/>
              <w:bottom w:val="single" w:sz="2" w:space="0" w:color="343436"/>
              <w:right w:val="single" w:sz="2" w:space="0" w:color="231F20"/>
            </w:tcBorders>
          </w:tcPr>
          <w:p w14:paraId="38F20C06" w14:textId="77777777" w:rsidR="00FD0689" w:rsidRDefault="00FD0689" w:rsidP="00FD0689">
            <w:pPr>
              <w:rPr>
                <w:rFonts w:ascii="Arial" w:hAnsi="Arial" w:cs="Arial"/>
                <w:color w:val="343436"/>
              </w:rPr>
            </w:pPr>
          </w:p>
          <w:p w14:paraId="309EB565" w14:textId="2FB5B1D1" w:rsidR="00FD0689" w:rsidRDefault="00FD0689" w:rsidP="00FD0689">
            <w:pPr>
              <w:ind w:left="138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343436"/>
              </w:rPr>
              <w:t>K</w:t>
            </w:r>
            <w:r w:rsidR="00865A47">
              <w:rPr>
                <w:rFonts w:ascii="Arial" w:hAnsi="Arial" w:cs="Arial"/>
                <w:color w:val="343436"/>
              </w:rPr>
              <w:t>ürbis</w:t>
            </w:r>
            <w:r>
              <w:rPr>
                <w:rFonts w:ascii="Arial" w:hAnsi="Arial" w:cs="Arial"/>
                <w:color w:val="343436"/>
              </w:rPr>
              <w:t xml:space="preserve">strudel mit Schnittlauchsauce </w:t>
            </w:r>
            <w:r>
              <w:rPr>
                <w:rFonts w:ascii="Arial" w:hAnsi="Arial" w:cs="Arial"/>
                <w:color w:val="343436"/>
                <w:sz w:val="16"/>
                <w:szCs w:val="16"/>
              </w:rPr>
              <w:t>A,C,G</w:t>
            </w:r>
          </w:p>
        </w:tc>
        <w:tc>
          <w:tcPr>
            <w:tcW w:w="1985" w:type="dxa"/>
            <w:tcBorders>
              <w:top w:val="single" w:sz="2" w:space="0" w:color="231F20"/>
              <w:left w:val="single" w:sz="2" w:space="0" w:color="231F20"/>
              <w:bottom w:val="single" w:sz="2" w:space="0" w:color="343436"/>
              <w:right w:val="single" w:sz="2" w:space="0" w:color="231F20"/>
            </w:tcBorders>
          </w:tcPr>
          <w:p w14:paraId="6DCA1B5E" w14:textId="77777777" w:rsidR="00FD0689" w:rsidRDefault="00FD0689" w:rsidP="00FD068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</w:p>
          <w:p w14:paraId="3ADD9A0A" w14:textId="7D88D16B" w:rsidR="00FD0689" w:rsidRPr="001666D9" w:rsidRDefault="00FD0689" w:rsidP="00FD0689">
            <w:pPr>
              <w:ind w:left="142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Kartoffelsalat    Linsensalat,         grüner  Salat</w:t>
            </w:r>
          </w:p>
        </w:tc>
        <w:tc>
          <w:tcPr>
            <w:tcW w:w="2126" w:type="dxa"/>
            <w:tcBorders>
              <w:top w:val="single" w:sz="2" w:space="0" w:color="231F20"/>
              <w:left w:val="single" w:sz="2" w:space="0" w:color="231F20"/>
              <w:bottom w:val="single" w:sz="2" w:space="0" w:color="343436"/>
              <w:right w:val="single" w:sz="2" w:space="0" w:color="343436"/>
            </w:tcBorders>
          </w:tcPr>
          <w:p w14:paraId="5DDB0A90" w14:textId="77777777" w:rsidR="00FD0689" w:rsidRDefault="00FD0689" w:rsidP="00FD0689">
            <w:pPr>
              <w:pStyle w:val="TableParagraph"/>
              <w:spacing w:before="167"/>
              <w:ind w:left="167" w:right="277"/>
              <w:rPr>
                <w:rFonts w:ascii="Arial" w:hAnsi="Arial" w:cs="Arial"/>
                <w:color w:val="343436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color w:val="343436"/>
                <w:spacing w:val="1"/>
              </w:rPr>
              <w:t>Panna</w:t>
            </w:r>
            <w:proofErr w:type="spellEnd"/>
            <w:r>
              <w:rPr>
                <w:rFonts w:ascii="Arial" w:hAnsi="Arial" w:cs="Arial"/>
                <w:color w:val="343436"/>
                <w:spacing w:val="1"/>
              </w:rPr>
              <w:t xml:space="preserve"> Cotta </w:t>
            </w:r>
            <w:r w:rsidR="00865A47">
              <w:rPr>
                <w:rFonts w:ascii="Arial" w:hAnsi="Arial" w:cs="Arial"/>
                <w:color w:val="343436"/>
                <w:spacing w:val="-21"/>
              </w:rPr>
              <w:t xml:space="preserve">mit </w:t>
            </w:r>
            <w:proofErr w:type="spellStart"/>
            <w:r w:rsidR="00865A47" w:rsidRPr="00865A47">
              <w:rPr>
                <w:rFonts w:ascii="Arial" w:hAnsi="Arial" w:cs="Arial"/>
                <w:color w:val="343436"/>
                <w:spacing w:val="1"/>
              </w:rPr>
              <w:t>Karamelsauce</w:t>
            </w:r>
            <w:proofErr w:type="spellEnd"/>
            <w:r w:rsidR="00865A47">
              <w:rPr>
                <w:rFonts w:ascii="Arial" w:hAnsi="Arial" w:cs="Arial"/>
                <w:color w:val="343436"/>
                <w:spacing w:val="1"/>
              </w:rPr>
              <w:t xml:space="preserve"> </w:t>
            </w:r>
            <w:r w:rsidRPr="00865A47">
              <w:rPr>
                <w:rFonts w:ascii="Arial" w:hAnsi="Arial" w:cs="Arial"/>
                <w:color w:val="343436"/>
                <w:spacing w:val="1"/>
                <w:sz w:val="16"/>
                <w:szCs w:val="16"/>
              </w:rPr>
              <w:t>A</w:t>
            </w:r>
            <w:r w:rsidRPr="00865A47">
              <w:rPr>
                <w:rFonts w:ascii="Arial" w:hAnsi="Arial" w:cs="Arial"/>
                <w:color w:val="343436"/>
                <w:sz w:val="16"/>
                <w:szCs w:val="16"/>
              </w:rPr>
              <w:t>,C,G</w:t>
            </w:r>
          </w:p>
          <w:p w14:paraId="626B4327" w14:textId="4251F970" w:rsidR="00865A47" w:rsidRPr="001666D9" w:rsidRDefault="00865A47" w:rsidP="00FD0689">
            <w:pPr>
              <w:pStyle w:val="TableParagraph"/>
              <w:spacing w:before="167"/>
              <w:ind w:left="167" w:right="277"/>
              <w:rPr>
                <w:rFonts w:ascii="Arial" w:eastAsia="Avenir Book" w:hAnsi="Arial" w:cs="Arial"/>
              </w:rPr>
            </w:pPr>
          </w:p>
        </w:tc>
      </w:tr>
    </w:tbl>
    <w:p w14:paraId="2E8A3A04" w14:textId="638CCDFC" w:rsidR="00BA6E94" w:rsidRDefault="00BA6E94"/>
    <w:sectPr w:rsidR="00BA6E94">
      <w:type w:val="continuous"/>
      <w:pgSz w:w="16840" w:h="11910" w:orient="landscape"/>
      <w:pgMar w:top="1100" w:right="760" w:bottom="280" w:left="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bsaraSans-Medium">
    <w:altName w:val="Times New Roman"/>
    <w:charset w:val="00"/>
    <w:family w:val="auto"/>
    <w:pitch w:val="variable"/>
    <w:sig w:usb0="00000001" w:usb1="4000004A" w:usb2="00000000" w:usb3="00000000" w:csb0="00000111" w:csb1="00000000"/>
  </w:font>
  <w:font w:name="Lucida Grande">
    <w:altName w:val="Times New Roman"/>
    <w:panose1 w:val="00000000000000000000"/>
    <w:charset w:val="00"/>
    <w:family w:val="roman"/>
    <w:notTrueType/>
    <w:pitch w:val="default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Absara TF Medium">
    <w:altName w:val="Arial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venir Book">
    <w:altName w:val="Corbel"/>
    <w:charset w:val="00"/>
    <w:family w:val="auto"/>
    <w:pitch w:val="variable"/>
    <w:sig w:usb0="00000001" w:usb1="5000204A" w:usb2="00000000" w:usb3="00000000" w:csb0="0000009B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5EAB"/>
    <w:rsid w:val="00014103"/>
    <w:rsid w:val="000354EA"/>
    <w:rsid w:val="000434BB"/>
    <w:rsid w:val="000500A8"/>
    <w:rsid w:val="000B6F7A"/>
    <w:rsid w:val="000C2A91"/>
    <w:rsid w:val="000E116C"/>
    <w:rsid w:val="000F5CB4"/>
    <w:rsid w:val="001020CB"/>
    <w:rsid w:val="00125763"/>
    <w:rsid w:val="00143060"/>
    <w:rsid w:val="001666D9"/>
    <w:rsid w:val="00181031"/>
    <w:rsid w:val="00197249"/>
    <w:rsid w:val="001B004F"/>
    <w:rsid w:val="001C0B2A"/>
    <w:rsid w:val="001E3008"/>
    <w:rsid w:val="001E6F0F"/>
    <w:rsid w:val="001F1640"/>
    <w:rsid w:val="001F394A"/>
    <w:rsid w:val="00237FEA"/>
    <w:rsid w:val="00270D89"/>
    <w:rsid w:val="00275961"/>
    <w:rsid w:val="002C0306"/>
    <w:rsid w:val="002E163C"/>
    <w:rsid w:val="003073AA"/>
    <w:rsid w:val="00314238"/>
    <w:rsid w:val="0032118C"/>
    <w:rsid w:val="00345841"/>
    <w:rsid w:val="003646E2"/>
    <w:rsid w:val="0036566D"/>
    <w:rsid w:val="003675B4"/>
    <w:rsid w:val="00387033"/>
    <w:rsid w:val="003C0A24"/>
    <w:rsid w:val="003F07E9"/>
    <w:rsid w:val="004579E6"/>
    <w:rsid w:val="0047558F"/>
    <w:rsid w:val="004D31D8"/>
    <w:rsid w:val="004F69AD"/>
    <w:rsid w:val="0054250C"/>
    <w:rsid w:val="00542AC9"/>
    <w:rsid w:val="00544385"/>
    <w:rsid w:val="00544E5D"/>
    <w:rsid w:val="0056215E"/>
    <w:rsid w:val="005F12B3"/>
    <w:rsid w:val="005F7AAD"/>
    <w:rsid w:val="00605D92"/>
    <w:rsid w:val="006202DF"/>
    <w:rsid w:val="00633972"/>
    <w:rsid w:val="0065426C"/>
    <w:rsid w:val="00657A3B"/>
    <w:rsid w:val="00691D7D"/>
    <w:rsid w:val="00704AD4"/>
    <w:rsid w:val="00716743"/>
    <w:rsid w:val="0072558C"/>
    <w:rsid w:val="00726F03"/>
    <w:rsid w:val="00733441"/>
    <w:rsid w:val="0074176B"/>
    <w:rsid w:val="00765AA5"/>
    <w:rsid w:val="00766D9D"/>
    <w:rsid w:val="007D3AE0"/>
    <w:rsid w:val="007F5DF6"/>
    <w:rsid w:val="00834855"/>
    <w:rsid w:val="00837943"/>
    <w:rsid w:val="008635C6"/>
    <w:rsid w:val="00865741"/>
    <w:rsid w:val="00865A47"/>
    <w:rsid w:val="00867FC5"/>
    <w:rsid w:val="00876B7E"/>
    <w:rsid w:val="00884906"/>
    <w:rsid w:val="008F7395"/>
    <w:rsid w:val="00941E3D"/>
    <w:rsid w:val="00947AF9"/>
    <w:rsid w:val="00991D44"/>
    <w:rsid w:val="009C7FAA"/>
    <w:rsid w:val="009E4A60"/>
    <w:rsid w:val="00A425DF"/>
    <w:rsid w:val="00AA25C0"/>
    <w:rsid w:val="00AA6066"/>
    <w:rsid w:val="00AC46EB"/>
    <w:rsid w:val="00B229A3"/>
    <w:rsid w:val="00B375FC"/>
    <w:rsid w:val="00BA6E94"/>
    <w:rsid w:val="00BD17C5"/>
    <w:rsid w:val="00BF6404"/>
    <w:rsid w:val="00C4149C"/>
    <w:rsid w:val="00C45D09"/>
    <w:rsid w:val="00C54B69"/>
    <w:rsid w:val="00C55BD3"/>
    <w:rsid w:val="00C60E7B"/>
    <w:rsid w:val="00C638EC"/>
    <w:rsid w:val="00CB3DD6"/>
    <w:rsid w:val="00D21370"/>
    <w:rsid w:val="00D353B5"/>
    <w:rsid w:val="00D50122"/>
    <w:rsid w:val="00D55EAB"/>
    <w:rsid w:val="00D57FD4"/>
    <w:rsid w:val="00D61BEE"/>
    <w:rsid w:val="00D6338D"/>
    <w:rsid w:val="00D71D1C"/>
    <w:rsid w:val="00D73582"/>
    <w:rsid w:val="00DA5AC1"/>
    <w:rsid w:val="00DB6CDC"/>
    <w:rsid w:val="00DC2EC6"/>
    <w:rsid w:val="00DD3372"/>
    <w:rsid w:val="00DD7CAF"/>
    <w:rsid w:val="00DD7D99"/>
    <w:rsid w:val="00DE4E03"/>
    <w:rsid w:val="00E2632F"/>
    <w:rsid w:val="00E4370F"/>
    <w:rsid w:val="00E61879"/>
    <w:rsid w:val="00E6220E"/>
    <w:rsid w:val="00E635CE"/>
    <w:rsid w:val="00E64085"/>
    <w:rsid w:val="00E659C2"/>
    <w:rsid w:val="00E94FAE"/>
    <w:rsid w:val="00EA2180"/>
    <w:rsid w:val="00F653FE"/>
    <w:rsid w:val="00F91117"/>
    <w:rsid w:val="00F97D3A"/>
    <w:rsid w:val="00FA7358"/>
    <w:rsid w:val="00FB45DE"/>
    <w:rsid w:val="00FD0689"/>
    <w:rsid w:val="00FE02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97D65EB"/>
  <w15:docId w15:val="{76235CFB-5B75-496F-9314-5F3979D2A6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uiPriority w:val="1"/>
    <w:qFormat/>
    <w:rPr>
      <w:lang w:val="de-AT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uiPriority w:val="1"/>
    <w:qFormat/>
    <w:pPr>
      <w:spacing w:before="225"/>
    </w:pPr>
    <w:rPr>
      <w:rFonts w:ascii="AbsaraSans-Medium" w:eastAsia="AbsaraSans-Medium" w:hAnsi="AbsaraSans-Medium"/>
      <w:sz w:val="35"/>
      <w:szCs w:val="35"/>
    </w:rPr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A5AC1"/>
    <w:rPr>
      <w:rFonts w:ascii="Lucida Grande" w:hAnsi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A5AC1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lies.hoedl\AppData\Local\Chemistry%20Add-in%20for%20Word\Chemistry%20Gallery\Chem4Wor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ntrolsStorage xmlns="urn:schemas-microsoft-com.VSTO2008Demos.ControlsStorage">
  <Controls>AAEAAAD/////AQAAAAAAAAAMAgAAAEVDaGVtNFdvcmQuQ29yZSwgVmVyc2lvbj0xLjUuMC4wLCBDdWx0dXJlPW5ldXRyYWwsIFB1YmxpY0tleVRva2VuPW51bGwHAQAAAAABAAAAAAAAAAQgQ2hlbTRXb3JkLkNvcmUuQ29udHJvbFByb3BlcnRpZXMCAAAACw==</Controls>
</ControlsStorage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86D3046-1D1C-428A-A6C2-7DA6220B91AE}">
  <ds:schemaRefs>
    <ds:schemaRef ds:uri="urn:schemas-microsoft-com.VSTO2008Demos.ControlsStorage"/>
  </ds:schemaRefs>
</ds:datastoreItem>
</file>

<file path=customXml/itemProps2.xml><?xml version="1.0" encoding="utf-8"?>
<ds:datastoreItem xmlns:ds="http://schemas.openxmlformats.org/officeDocument/2006/customXml" ds:itemID="{63DEC780-5E0D-4B7A-BFE3-0F38A5D32D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Chem4Word</Template>
  <TotalTime>0</TotalTime>
  <Pages>1</Pages>
  <Words>165</Words>
  <Characters>1040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Office</dc:creator>
  <cp:lastModifiedBy>Marlies Hödl</cp:lastModifiedBy>
  <cp:revision>6</cp:revision>
  <cp:lastPrinted>2020-06-07T12:14:00Z</cp:lastPrinted>
  <dcterms:created xsi:type="dcterms:W3CDTF">2020-10-22T07:06:00Z</dcterms:created>
  <dcterms:modified xsi:type="dcterms:W3CDTF">2020-10-22T07:20:00Z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2019-12-03T00:00:00Z</vt:filetime>
  </property>
  <property fmtid="{D5CDD505-2E9C-101B-9397-08002B2CF9AE}" pid="3" name="LastSaved">
    <vt:filetime>2019-12-03T00:00:00Z</vt:filetime>
  </property>
</Properties>
</file>